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4693F" w14:textId="77777777" w:rsidR="0083182D" w:rsidRPr="00C90DB9" w:rsidRDefault="00126DFA" w:rsidP="0069775B">
      <w:pPr>
        <w:rPr>
          <w:rFonts w:ascii="DilleniaUPC" w:hAnsi="DilleniaUPC" w:cs="DilleniaUPC"/>
          <w:color w:val="000000" w:themeColor="text1"/>
          <w:sz w:val="32"/>
          <w:szCs w:val="32"/>
        </w:rPr>
      </w:pPr>
      <w:r w:rsidRPr="00C90DB9">
        <w:rPr>
          <w:rFonts w:ascii="DilleniaUPC" w:hAnsi="DilleniaUPC" w:cs="DilleniaUPC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9440047" wp14:editId="20CB95FC">
            <wp:simplePos x="0" y="0"/>
            <wp:positionH relativeFrom="column">
              <wp:posOffset>1682750</wp:posOffset>
            </wp:positionH>
            <wp:positionV relativeFrom="paragraph">
              <wp:posOffset>55728</wp:posOffset>
            </wp:positionV>
            <wp:extent cx="925830" cy="1242848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523" cy="1243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illeniaUPC" w:hAnsi="DilleniaUPC" w:cs="DilleniaUPC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45B77E" wp14:editId="369D3989">
                <wp:simplePos x="0" y="0"/>
                <wp:positionH relativeFrom="column">
                  <wp:posOffset>2952750</wp:posOffset>
                </wp:positionH>
                <wp:positionV relativeFrom="paragraph">
                  <wp:posOffset>185420</wp:posOffset>
                </wp:positionV>
                <wp:extent cx="971550" cy="1079500"/>
                <wp:effectExtent l="0" t="0" r="1905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1079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F7CA8" id="Rectangle 2" o:spid="_x0000_s1026" style="position:absolute;margin-left:232.5pt;margin-top:14.6pt;width:76.5pt;height: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" fillcolor="white [3201]" strokecolor="#70ad47 [3209]" strokeweight="1pt"/>
            </w:pict>
          </mc:Fallback>
        </mc:AlternateContent>
      </w:r>
    </w:p>
    <w:p w14:paraId="2F467DE3" w14:textId="77777777" w:rsidR="00827E8A" w:rsidRPr="00C90DB9" w:rsidRDefault="00827E8A">
      <w:pPr>
        <w:rPr>
          <w:rFonts w:ascii="DilleniaUPC" w:hAnsi="DilleniaUPC" w:cs="DilleniaUPC"/>
          <w:color w:val="000000" w:themeColor="text1"/>
          <w:sz w:val="32"/>
          <w:szCs w:val="32"/>
        </w:rPr>
      </w:pPr>
    </w:p>
    <w:p w14:paraId="3E584BCD" w14:textId="77777777" w:rsidR="009554CF" w:rsidRPr="00C90DB9" w:rsidRDefault="009554CF" w:rsidP="009554CF">
      <w:pPr>
        <w:spacing w:after="0"/>
        <w:jc w:val="center"/>
        <w:rPr>
          <w:rFonts w:ascii="DilleniaUPC" w:hAnsi="DilleniaUPC" w:cs="DilleniaUPC"/>
          <w:b/>
          <w:bCs/>
          <w:color w:val="000000" w:themeColor="text1"/>
          <w:sz w:val="32"/>
          <w:szCs w:val="32"/>
          <w:lang w:bidi="th-TH"/>
        </w:rPr>
      </w:pPr>
    </w:p>
    <w:p w14:paraId="5C60C53F" w14:textId="77777777" w:rsidR="00CD2B69" w:rsidRDefault="00CD2B69" w:rsidP="009554CF">
      <w:pPr>
        <w:spacing w:after="0"/>
        <w:jc w:val="center"/>
        <w:rPr>
          <w:rFonts w:ascii="DilleniaUPC" w:hAnsi="DilleniaUPC" w:cs="DilleniaUPC"/>
          <w:b/>
          <w:bCs/>
          <w:color w:val="000000" w:themeColor="text1"/>
          <w:sz w:val="32"/>
          <w:szCs w:val="32"/>
          <w:lang w:bidi="th-TH"/>
        </w:rPr>
      </w:pPr>
    </w:p>
    <w:p w14:paraId="077BF08F" w14:textId="77777777" w:rsidR="00126DFA" w:rsidRPr="00C90DB9" w:rsidRDefault="00126DFA" w:rsidP="009554CF">
      <w:pPr>
        <w:spacing w:after="0"/>
        <w:jc w:val="center"/>
        <w:rPr>
          <w:rFonts w:ascii="DilleniaUPC" w:hAnsi="DilleniaUPC" w:cs="DilleniaUPC"/>
          <w:b/>
          <w:bCs/>
          <w:color w:val="000000" w:themeColor="text1"/>
          <w:sz w:val="32"/>
          <w:szCs w:val="32"/>
          <w:lang w:bidi="th-TH"/>
        </w:rPr>
      </w:pPr>
    </w:p>
    <w:p w14:paraId="38C85C4A" w14:textId="77777777" w:rsidR="0083182D" w:rsidRDefault="004F38A9" w:rsidP="00CD2B69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pPr>
      <w:r w:rsidRPr="00C47AB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  <w:lang w:bidi="th-TH"/>
        </w:rPr>
        <w:t>บันทึก</w:t>
      </w:r>
      <w:r w:rsidR="00DA5B1E" w:rsidRPr="00C47AB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  <w:lang w:bidi="th-TH"/>
        </w:rPr>
        <w:t>ความเข้าใจ</w:t>
      </w:r>
    </w:p>
    <w:p w14:paraId="79896184" w14:textId="77777777" w:rsidR="005152B6" w:rsidRPr="00C47AB9" w:rsidRDefault="005152B6" w:rsidP="00CD2B69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  <w:lang w:bidi="th-TH"/>
        </w:rPr>
      </w:pP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0" w:name="Text29"/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instrText xml:space="preserve"> FORMTEXT </w:instrText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separate"/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lang w:bidi="th-TH"/>
        </w:rPr>
        <w:t> </w:t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lang w:bidi="th-TH"/>
        </w:rPr>
        <w:t> </w:t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lang w:bidi="th-TH"/>
        </w:rPr>
        <w:t> </w:t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lang w:bidi="th-TH"/>
        </w:rPr>
        <w:t> </w:t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lang w:bidi="th-TH"/>
        </w:rPr>
        <w:t> </w:t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end"/>
      </w:r>
      <w:bookmarkEnd w:id="0"/>
    </w:p>
    <w:p w14:paraId="266EEE9B" w14:textId="77777777" w:rsidR="0083182D" w:rsidRPr="00C47AB9" w:rsidRDefault="0083182D" w:rsidP="00CD2B69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pPr>
      <w:r w:rsidRPr="00C47AB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  <w:lang w:bidi="th-TH"/>
        </w:rPr>
        <w:t>ระหว่าง</w:t>
      </w:r>
    </w:p>
    <w:p w14:paraId="08C46849" w14:textId="77777777" w:rsidR="004077A9" w:rsidRPr="00C47AB9" w:rsidRDefault="00017033" w:rsidP="00CD2B69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begin">
          <w:ffData>
            <w:name w:val="Text1"/>
            <w:enabled/>
            <w:calcOnExit w:val="0"/>
            <w:textInput>
              <w:default w:val="ฝ่ายที่หนึ่ง"/>
            </w:textInput>
          </w:ffData>
        </w:fldChar>
      </w:r>
      <w:bookmarkStart w:id="1" w:name="Text1"/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instrText xml:space="preserve"> FORMTEXT </w:instrText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separate"/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  <w:lang w:bidi="th-TH"/>
        </w:rPr>
        <w:t>ฝ่ายที่หนึ่ง</w:t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end"/>
      </w:r>
      <w:bookmarkEnd w:id="1"/>
    </w:p>
    <w:p w14:paraId="71E15FEE" w14:textId="77777777" w:rsidR="0083182D" w:rsidRPr="00C47AB9" w:rsidRDefault="0083182D" w:rsidP="00CD2B69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pPr>
      <w:r w:rsidRPr="00C47AB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  <w:lang w:bidi="th-TH"/>
        </w:rPr>
        <w:t>กับ</w:t>
      </w:r>
    </w:p>
    <w:p w14:paraId="6E2A1C21" w14:textId="77777777" w:rsidR="00017033" w:rsidRPr="00C47AB9" w:rsidRDefault="00017033" w:rsidP="00017033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pP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begin">
          <w:ffData>
            <w:name w:val=""/>
            <w:enabled/>
            <w:calcOnExit w:val="0"/>
            <w:textInput>
              <w:default w:val="ฝ่ายที่สอง"/>
            </w:textInput>
          </w:ffData>
        </w:fldChar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instrText xml:space="preserve"> FORMTEXT </w:instrText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separate"/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  <w:lang w:bidi="th-TH"/>
        </w:rPr>
        <w:t>ฝ่ายที่สอง</w:t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lang w:bidi="th-TH"/>
        </w:rPr>
        <w:fldChar w:fldCharType="end"/>
      </w:r>
    </w:p>
    <w:p w14:paraId="608602C4" w14:textId="77777777" w:rsidR="005B2B8D" w:rsidRPr="00C47AB9" w:rsidRDefault="005B2B8D" w:rsidP="00017033">
      <w:pPr>
        <w:spacing w:after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24FEE2" w14:textId="77777777" w:rsidR="00645F48" w:rsidRPr="00C47AB9" w:rsidRDefault="00C96F71" w:rsidP="00B22C98">
      <w:pPr>
        <w:spacing w:after="12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bookmarkStart w:id="2" w:name="_Hlk164846990"/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บันทึก</w:t>
      </w:r>
      <w:bookmarkEnd w:id="2"/>
      <w:r w:rsidR="001D7CF8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ความเข้าใจ</w:t>
      </w:r>
      <w:r w:rsidR="0083182D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ฉบับนี้จัดทำขึ้น</w:t>
      </w:r>
      <w:r w:rsidR="009554CF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ณ 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2"/>
            <w:enabled/>
            <w:calcOnExit w:val="0"/>
            <w:textInput>
              <w:default w:val="...........................สถานที่จัดทำข้อตกลง....................................."/>
            </w:textInput>
          </w:ffData>
        </w:fldChar>
      </w:r>
      <w:bookmarkStart w:id="3" w:name="Text2"/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...........................สถานที่จัดทำข้อตกลง.....................................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3"/>
      <w:r w:rsidR="001D7CF8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="0083182D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เมื่อวันที่</w:t>
      </w:r>
      <w:r w:rsidR="001018A4" w:rsidRPr="00C47AB9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 xml:space="preserve"> 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 xml:space="preserve"> FORMTEXT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fldChar w:fldCharType="separate"/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t> 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fldChar w:fldCharType="end"/>
      </w:r>
      <w:bookmarkEnd w:id="4"/>
      <w:r w:rsidR="0083182D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เดือน 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5"/>
      <w:r w:rsidR="004B6A58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  <w:r w:rsidR="0083182D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พ.ศ. 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6"/>
      <w:r w:rsidR="0083182D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ระหว่าง</w:t>
      </w:r>
      <w:r w:rsidR="004B6A58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</w:p>
    <w:p w14:paraId="7652EA3B" w14:textId="77777777" w:rsidR="00371D60" w:rsidRPr="00C47AB9" w:rsidRDefault="00371D60" w:rsidP="00C47AB9">
      <w:pPr>
        <w:spacing w:after="12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r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มหาวิทยาลัยสงขลานครินทร์</w:t>
      </w:r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ตั้งอยู่เลขที่ ๑๕</w:t>
      </w:r>
      <w:r w:rsidRPr="00C47AB9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 xml:space="preserve"> </w:t>
      </w:r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ถนนกาญจนวณิชย์ ตำบลหาดใหญ่ อำเภอหาดใหญ่</w:t>
      </w:r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  <w:t>จังหวัดสงขลา ๙๐๑๑๐</w:t>
      </w:r>
      <w:r w:rsidRPr="00C47AB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โดย 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6"/>
            <w:enabled/>
            <w:calcOnExit w:val="0"/>
            <w:textInput>
              <w:default w:val="...................................ผู้มีอำนาจลงนาม......................................"/>
            </w:textInput>
          </w:ffData>
        </w:fldChar>
      </w:r>
      <w:bookmarkStart w:id="7" w:name="Text6"/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017033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...................................ผู้มีอำนาจลงนาม......................................</w:t>
      </w:r>
      <w:r w:rsidR="00017033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7"/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ซึ่งต่อไปในบันทึกความเข้าใจนี้เรียกว่า “ม.อ.” </w:t>
      </w:r>
      <w:r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ฝ่ายหนึ่ง กับ</w:t>
      </w:r>
    </w:p>
    <w:p w14:paraId="65F0DA3C" w14:textId="77777777" w:rsidR="00EE4182" w:rsidRPr="00C47AB9" w:rsidRDefault="00017033" w:rsidP="00C47AB9">
      <w:pPr>
        <w:spacing w:after="0"/>
        <w:ind w:firstLine="72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7"/>
            <w:enabled/>
            <w:calcOnExit w:val="0"/>
            <w:textInput>
              <w:default w:val="..............นิติบุคคล...................."/>
            </w:textInput>
          </w:ffData>
        </w:fldChar>
      </w:r>
      <w:bookmarkStart w:id="8" w:name="Text7"/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..............นิติบุคคล....................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8"/>
      <w:r w:rsidR="00126DFA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 xml:space="preserve"> </w:t>
      </w:r>
      <w:r w:rsidR="00C96F71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ตั้งอยู</w:t>
      </w:r>
      <w:r w:rsidR="00987ABB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่</w:t>
      </w:r>
      <w:r w:rsidR="00C96F71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เลขที</w:t>
      </w:r>
      <w:r w:rsidR="00987ABB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่</w:t>
      </w:r>
      <w:r w:rsidR="00C96F71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8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bookmarkStart w:id="9" w:name="Text8"/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9"/>
      <w:r w:rsidR="00C96F71"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lang w:bidi="th-TH"/>
        </w:rPr>
        <w:t xml:space="preserve"> </w:t>
      </w:r>
      <w:r w:rsidR="0083182D"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โดย</w:t>
      </w:r>
      <w:r w:rsidR="00D308E5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fldChar w:fldCharType="begin">
          <w:ffData>
            <w:name w:val="Text9"/>
            <w:enabled/>
            <w:calcOnExit w:val="0"/>
            <w:textInput>
              <w:default w:val="..........................................................ผู้มีอำนาจลงนาม...................................................."/>
            </w:textInput>
          </w:ffData>
        </w:fldChar>
      </w:r>
      <w:bookmarkStart w:id="10" w:name="Text9"/>
      <w:r w:rsidR="00D308E5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instrText xml:space="preserve"> </w:instrText>
      </w:r>
      <w:r w:rsidR="00D308E5">
        <w:rPr>
          <w:rFonts w:ascii="TH SarabunPSK" w:hAnsi="TH SarabunPSK" w:cs="TH SarabunPSK"/>
          <w:color w:val="000000" w:themeColor="text1"/>
          <w:spacing w:val="-6"/>
          <w:sz w:val="32"/>
          <w:szCs w:val="32"/>
          <w:lang w:bidi="th-TH"/>
        </w:rPr>
        <w:instrText>FORMTEXT</w:instrText>
      </w:r>
      <w:r w:rsidR="00D308E5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instrText xml:space="preserve"> </w:instrText>
      </w:r>
      <w:r w:rsidR="00D308E5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</w:r>
      <w:r w:rsidR="00D308E5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fldChar w:fldCharType="separate"/>
      </w:r>
      <w:r w:rsidR="00D308E5">
        <w:rPr>
          <w:rFonts w:ascii="TH SarabunPSK" w:hAnsi="TH SarabunPSK" w:cs="TH SarabunPSK"/>
          <w:noProof/>
          <w:color w:val="000000" w:themeColor="text1"/>
          <w:spacing w:val="-6"/>
          <w:sz w:val="32"/>
          <w:szCs w:val="32"/>
          <w:cs/>
          <w:lang w:bidi="th-TH"/>
        </w:rPr>
        <w:t>..........................................................ผู้มีอำนาจลงนาม....................................................</w:t>
      </w:r>
      <w:r w:rsidR="00D308E5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fldChar w:fldCharType="end"/>
      </w:r>
      <w:bookmarkEnd w:id="10"/>
      <w:r w:rsidR="00126DFA">
        <w:rPr>
          <w:rFonts w:ascii="TH SarabunPSK" w:hAnsi="TH SarabunPSK" w:cs="TH SarabunPSK"/>
          <w:color w:val="000000" w:themeColor="text1"/>
          <w:spacing w:val="-6"/>
          <w:sz w:val="32"/>
          <w:szCs w:val="32"/>
          <w:lang w:bidi="th-TH"/>
        </w:rPr>
        <w:t xml:space="preserve"> </w:t>
      </w:r>
      <w:r w:rsidR="0083182D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ซึ่งต่อไปใน</w:t>
      </w:r>
      <w:r w:rsidR="00C96F71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บันทึก</w:t>
      </w:r>
      <w:r w:rsidR="001D7CF8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ความเข้าใจ</w:t>
      </w:r>
      <w:r w:rsidR="009554CF"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ฉบับ</w:t>
      </w:r>
      <w:r w:rsidR="0083182D"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นี้</w:t>
      </w:r>
      <w:r w:rsidR="00002E65"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 xml:space="preserve"> </w:t>
      </w:r>
      <w:r w:rsidR="0083182D"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 xml:space="preserve">เรียกว่า </w:t>
      </w:r>
      <w:r w:rsidR="005220A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fldChar w:fldCharType="begin">
          <w:ffData>
            <w:name w:val="Text10"/>
            <w:enabled/>
            <w:calcOnExit w:val="0"/>
            <w:textInput>
              <w:default w:val="ชื่อเรียกอักษรย่อ"/>
            </w:textInput>
          </w:ffData>
        </w:fldChar>
      </w:r>
      <w:bookmarkStart w:id="11" w:name="Text10"/>
      <w:r w:rsidR="005220A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instrText xml:space="preserve"> </w:instrText>
      </w:r>
      <w:r w:rsidR="005220AE">
        <w:rPr>
          <w:rFonts w:ascii="TH SarabunPSK" w:hAnsi="TH SarabunPSK" w:cs="TH SarabunPSK"/>
          <w:color w:val="000000" w:themeColor="text1"/>
          <w:spacing w:val="-6"/>
          <w:sz w:val="32"/>
          <w:szCs w:val="32"/>
          <w:lang w:bidi="th-TH"/>
        </w:rPr>
        <w:instrText>FORMTEXT</w:instrText>
      </w:r>
      <w:r w:rsidR="005220A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instrText xml:space="preserve"> </w:instrText>
      </w:r>
      <w:r w:rsidR="005220A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</w:r>
      <w:r w:rsidR="005220A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fldChar w:fldCharType="separate"/>
      </w:r>
      <w:r w:rsidR="005220AE">
        <w:rPr>
          <w:rFonts w:ascii="TH SarabunPSK" w:hAnsi="TH SarabunPSK" w:cs="TH SarabunPSK"/>
          <w:noProof/>
          <w:color w:val="000000" w:themeColor="text1"/>
          <w:spacing w:val="-6"/>
          <w:sz w:val="32"/>
          <w:szCs w:val="32"/>
          <w:cs/>
          <w:lang w:bidi="th-TH"/>
        </w:rPr>
        <w:t>ชื่อเรียกอักษรย่อ</w:t>
      </w:r>
      <w:r w:rsidR="005220A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fldChar w:fldCharType="end"/>
      </w:r>
      <w:bookmarkEnd w:id="11"/>
      <w:r w:rsidR="00371D60" w:rsidRPr="00C47AB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 xml:space="preserve"> </w:t>
      </w:r>
      <w:r w:rsidR="00371D60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อีกฝ่ายหนึ่ง</w:t>
      </w:r>
    </w:p>
    <w:p w14:paraId="63F112ED" w14:textId="77777777" w:rsidR="007B0B79" w:rsidRPr="00C47AB9" w:rsidRDefault="00E871E4" w:rsidP="001018A4">
      <w:pPr>
        <w:spacing w:after="12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</w:t>
      </w:r>
      <w:r w:rsidR="00A07511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ตกลง</w:t>
      </w:r>
      <w:r w:rsidR="00987ABB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ทำ</w:t>
      </w:r>
      <w:r w:rsidR="00A07511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บันทึก</w:t>
      </w:r>
      <w:r w:rsidR="00A47080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ความเข้าใจ</w:t>
      </w:r>
      <w:r w:rsidR="00502F6E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ร่วมกัน</w:t>
      </w:r>
      <w:r w:rsidR="00A07511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  <w:r w:rsidR="002C050B"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โดยมีรายละเอียดดังต่อไปนี้</w:t>
      </w:r>
    </w:p>
    <w:p w14:paraId="326FF3DA" w14:textId="77777777" w:rsidR="004B6A58" w:rsidRPr="00C47AB9" w:rsidRDefault="004B6A58" w:rsidP="005C0FD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</w:pPr>
      <w:r w:rsidRPr="00C47AB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ab/>
      </w:r>
      <w:r w:rsidR="00AD0EEC" w:rsidRPr="00C47AB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 xml:space="preserve">ข้อ </w:t>
      </w:r>
      <w:r w:rsidR="003F67A2" w:rsidRPr="00C47AB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๑</w:t>
      </w:r>
      <w:r w:rsidR="00AD0EEC" w:rsidRPr="00C47AB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 xml:space="preserve"> วัตถุประสงค์</w:t>
      </w:r>
      <w:r w:rsidR="0058160D" w:rsidRPr="00C47AB9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  <w:t xml:space="preserve"> </w:t>
      </w:r>
      <w:r w:rsidR="0058160D" w:rsidRPr="00C47AB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เพื่อ</w:t>
      </w:r>
    </w:p>
    <w:p w14:paraId="0BEABF4D" w14:textId="77777777" w:rsidR="00C47AB9" w:rsidRDefault="00AA2D0B" w:rsidP="00B22C98">
      <w:pPr>
        <w:tabs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r w:rsidRPr="00C47AB9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 w:rsidR="005220A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11"/>
            <w:enabled/>
            <w:calcOnExit w:val="0"/>
            <w:textInput>
              <w:default w:val="๑.๑ ......................................................................................................."/>
            </w:textInput>
          </w:ffData>
        </w:fldChar>
      </w:r>
      <w:bookmarkStart w:id="12" w:name="Text11"/>
      <w:r w:rsidR="005220A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5220AE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5220A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5220A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5220A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5220A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๑.๑ .......................................................................................................</w:t>
      </w:r>
      <w:r w:rsidR="005220A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12"/>
    </w:p>
    <w:p w14:paraId="47B99CED" w14:textId="77777777" w:rsidR="005220AE" w:rsidRPr="00C47AB9" w:rsidRDefault="005220AE" w:rsidP="00B22C98">
      <w:pPr>
        <w:tabs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"/>
            <w:enabled/>
            <w:calcOnExit w:val="0"/>
            <w:textInput>
              <w:default w:val="๑.๒ ......................................................................................................."/>
            </w:textInput>
          </w:ffData>
        </w:fldChar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B22C98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๑.๒ .......................................................................................................</w: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</w:p>
    <w:p w14:paraId="36C61387" w14:textId="77777777" w:rsidR="0069775B" w:rsidRPr="007C5917" w:rsidRDefault="0058160D" w:rsidP="00B22C98">
      <w:pPr>
        <w:tabs>
          <w:tab w:val="left" w:pos="1276"/>
        </w:tabs>
        <w:spacing w:after="0" w:line="240" w:lineRule="auto"/>
        <w:jc w:val="thaiDistribute"/>
        <w:rPr>
          <w:rFonts w:ascii="DilleniaUPC" w:hAnsi="DilleniaUPC" w:cs="DilleniaUPC"/>
          <w:color w:val="000000" w:themeColor="text1"/>
          <w:spacing w:val="-8"/>
          <w:sz w:val="16"/>
          <w:szCs w:val="16"/>
          <w:lang w:bidi="th-TH"/>
        </w:rPr>
      </w:pPr>
      <w:r w:rsidRPr="00C47AB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 xml:space="preserve"> </w:t>
      </w:r>
      <w:r w:rsidR="00C47AB9" w:rsidRPr="00C47AB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ab/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"/>
            <w:enabled/>
            <w:calcOnExit w:val="0"/>
            <w:textInput>
              <w:default w:val="๑.๓ ......................................................................................................."/>
            </w:textInput>
          </w:ffData>
        </w:fldChar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B22C98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๑.๓ .......................................................................................................</w:t>
      </w:r>
      <w:r w:rsidR="00B22C9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r w:rsidR="00117B12" w:rsidRPr="00C47AB9">
        <w:rPr>
          <w:rFonts w:ascii="TH SarabunPSK" w:hAnsi="TH SarabunPSK" w:cs="TH SarabunPSK"/>
          <w:color w:val="000000" w:themeColor="text1"/>
          <w:spacing w:val="-8"/>
          <w:sz w:val="32"/>
          <w:szCs w:val="32"/>
          <w:lang w:bidi="th-TH"/>
        </w:rPr>
        <w:br/>
      </w:r>
      <w:r>
        <w:rPr>
          <w:rFonts w:ascii="DilleniaUPC" w:hAnsi="DilleniaUPC" w:cs="DilleniaUPC"/>
          <w:color w:val="000000" w:themeColor="text1"/>
          <w:spacing w:val="-8"/>
          <w:sz w:val="32"/>
          <w:szCs w:val="32"/>
          <w:cs/>
          <w:lang w:bidi="th-TH"/>
        </w:rPr>
        <w:tab/>
      </w:r>
    </w:p>
    <w:p w14:paraId="67E7FD4E" w14:textId="77777777" w:rsidR="001C472B" w:rsidRDefault="007C5917" w:rsidP="007C5917">
      <w:pPr>
        <w:tabs>
          <w:tab w:val="left" w:pos="709"/>
          <w:tab w:val="left" w:pos="1418"/>
        </w:tabs>
        <w:spacing w:after="0" w:line="390" w:lineRule="exact"/>
        <w:rPr>
          <w:rFonts w:ascii="DilleniaUPC" w:hAnsi="DilleniaUPC" w:cs="DilleniaUPC"/>
          <w:b/>
          <w:bCs/>
          <w:color w:val="000000" w:themeColor="text1"/>
          <w:sz w:val="32"/>
          <w:szCs w:val="32"/>
          <w:lang w:bidi="th-TH"/>
        </w:rPr>
      </w:pPr>
      <w:bookmarkStart w:id="13" w:name="_Hlk153388860"/>
      <w:r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  <w:lang w:bidi="th-TH"/>
        </w:rPr>
        <w:tab/>
      </w:r>
      <w:r w:rsidR="001C472B"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="001C472B"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</w:rPr>
        <w:t xml:space="preserve"> </w:t>
      </w:r>
      <w:r w:rsidR="001C472B"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  <w:lang w:bidi="th-TH"/>
        </w:rPr>
        <w:t>๒</w:t>
      </w:r>
      <w:r w:rsidR="001C472B"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</w:rPr>
        <w:t xml:space="preserve">  </w:t>
      </w:r>
      <w:r w:rsidR="001C472B"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  <w:lang w:bidi="th-TH"/>
        </w:rPr>
        <w:t>ขอบเขตความร่วมมือ</w:t>
      </w:r>
    </w:p>
    <w:p w14:paraId="49ED7C51" w14:textId="77777777" w:rsidR="004160F6" w:rsidRPr="004160F6" w:rsidRDefault="0034440B" w:rsidP="004160F6">
      <w:pPr>
        <w:tabs>
          <w:tab w:val="left" w:pos="709"/>
          <w:tab w:val="left" w:pos="1418"/>
        </w:tabs>
        <w:spacing w:after="0" w:line="39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  <w:lang w:bidi="th-TH"/>
        </w:rPr>
        <w:tab/>
      </w:r>
      <w:r w:rsidR="00D74514">
        <w:rPr>
          <w:rFonts w:ascii="DilleniaUPC" w:hAnsi="DilleniaUPC" w:cs="DilleniaUPC"/>
          <w:b/>
          <w:bCs/>
          <w:color w:val="000000" w:themeColor="text1"/>
          <w:sz w:val="32"/>
          <w:szCs w:val="32"/>
          <w:lang w:bidi="th-TH"/>
        </w:rPr>
        <w:t xml:space="preserve">        </w:t>
      </w:r>
      <w:r w:rsidR="00BB2E49" w:rsidRPr="004160F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12"/>
            <w:enabled/>
            <w:calcOnExit w:val="0"/>
            <w:textInput>
              <w:default w:val="ฝ่าย ม.อ มีหน้าที่ดำเนินการ"/>
            </w:textInput>
          </w:ffData>
        </w:fldChar>
      </w:r>
      <w:bookmarkStart w:id="14" w:name="Text12"/>
      <w:r w:rsidR="00BB2E49" w:rsidRPr="004160F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BB2E49" w:rsidRPr="004160F6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  <w:instrText>FORMTEXT</w:instrText>
      </w:r>
      <w:r w:rsidR="00BB2E49" w:rsidRPr="004160F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BB2E49" w:rsidRPr="004160F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</w:r>
      <w:r w:rsidR="00BB2E49" w:rsidRPr="004160F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fldChar w:fldCharType="separate"/>
      </w:r>
      <w:r w:rsidR="00BB2E49" w:rsidRPr="004160F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bidi="th-TH"/>
        </w:rPr>
        <w:t>ฝ่าย ม.อ มีหน้าที่ดำเนินการ</w:t>
      </w:r>
      <w:r w:rsidR="00BB2E49" w:rsidRPr="004160F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fldChar w:fldCharType="end"/>
      </w:r>
      <w:bookmarkEnd w:id="14"/>
      <w:r w:rsidR="004160F6" w:rsidRPr="004160F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bookmarkEnd w:id="13"/>
    </w:p>
    <w:p w14:paraId="36C7073E" w14:textId="77777777" w:rsidR="001C472B" w:rsidRPr="004160F6" w:rsidRDefault="004160F6" w:rsidP="00B22C98">
      <w:pPr>
        <w:tabs>
          <w:tab w:val="left" w:pos="709"/>
          <w:tab w:val="left" w:pos="1418"/>
        </w:tabs>
        <w:spacing w:after="0" w:line="39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  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begin">
          <w:ffData>
            <w:name w:val="Text13"/>
            <w:enabled/>
            <w:calcOnExit w:val="0"/>
            <w:textInput>
              <w:default w:val="๑. ให้การศึกษา การวิจัย การบริการทางวิชาการและการทะนุบำรุงศิลปะวัฒนธรรม"/>
            </w:textInput>
          </w:ffData>
        </w:fldChar>
      </w:r>
      <w:bookmarkStart w:id="15" w:name="Text13"/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 xml:space="preserve"> FORMTEXT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๑. ให้การศึกษา การวิจัย การบริการทางวิชาการและการทะนุบำรุงศิลปะวัฒนธรรม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end"/>
      </w:r>
      <w:bookmarkEnd w:id="15"/>
    </w:p>
    <w:p w14:paraId="0C6DAADF" w14:textId="77777777" w:rsidR="00BB2E49" w:rsidRPr="004160F6" w:rsidRDefault="004160F6" w:rsidP="00B22C98">
      <w:pPr>
        <w:tabs>
          <w:tab w:val="left" w:pos="709"/>
          <w:tab w:val="left" w:pos="1418"/>
        </w:tabs>
        <w:spacing w:after="0" w:line="390" w:lineRule="exact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bidi="th-TH"/>
        </w:rPr>
        <w:t xml:space="preserve">   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begin">
          <w:ffData>
            <w:name w:val=""/>
            <w:enabled/>
            <w:calcOnExit w:val="0"/>
            <w:textInput>
              <w:default w:val="๒. ให้การแลกเปลี่ยนบุคลากรระหว่างกันรวมตลอดถึงการศึกษา ดูงาน การฝึกอบรม และการฝึกปฏิบัติงานระหว่างกัน"/>
            </w:textInput>
          </w:ffData>
        </w:fldCha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 xml:space="preserve"> FORMTEXT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๒. ให้การแลกเปลี่ยนบุคลากรระหว่างกันรวมตลอดถึงการศึกษา ดูงาน การฝึกอบรม และการฝึกปฏิบัติงานระหว่างกัน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end"/>
      </w:r>
    </w:p>
    <w:p w14:paraId="6640DC37" w14:textId="77777777" w:rsidR="00BB2E49" w:rsidRPr="004160F6" w:rsidRDefault="004160F6" w:rsidP="00B22C98">
      <w:pPr>
        <w:tabs>
          <w:tab w:val="left" w:pos="709"/>
          <w:tab w:val="left" w:pos="1418"/>
        </w:tabs>
        <w:spacing w:after="0" w:line="390" w:lineRule="exact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bidi="th-TH"/>
        </w:rPr>
        <w:t xml:space="preserve">   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begin">
          <w:ffData>
            <w:name w:val=""/>
            <w:enabled/>
            <w:calcOnExit w:val="0"/>
            <w:textInput>
              <w:default w:val="๓. ให้การแลกเปลี่ยนข้อมูลและองค์ความรู้"/>
            </w:textInput>
          </w:ffData>
        </w:fldCha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 xml:space="preserve"> FORMTEXT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๓. ให้การแลกเปลี่ยนข้อมูลและองค์ความรู้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end"/>
      </w:r>
    </w:p>
    <w:p w14:paraId="614D1474" w14:textId="77777777" w:rsidR="00BB2E49" w:rsidRPr="004160F6" w:rsidRDefault="004160F6" w:rsidP="00B22C98">
      <w:pPr>
        <w:tabs>
          <w:tab w:val="left" w:pos="709"/>
          <w:tab w:val="left" w:pos="1418"/>
        </w:tabs>
        <w:spacing w:after="0" w:line="390" w:lineRule="exact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bidi="th-TH"/>
        </w:rPr>
        <w:t xml:space="preserve">                        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begin">
          <w:ffData>
            <w:name w:val=""/>
            <w:enabled/>
            <w:calcOnExit w:val="0"/>
            <w:textInput>
              <w:default w:val="๔. ให้การส่งเสริมสร้างการพัฒนาเชิงพื้นที่เพื่อความยั่งยืน"/>
            </w:textInput>
          </w:ffData>
        </w:fldCha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 xml:space="preserve"> FORMTEXT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๔. ให้การส่งเสริมสร้างการพัฒนาเชิงพื้นที่เพื่อความยั่งยืน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end"/>
      </w:r>
    </w:p>
    <w:p w14:paraId="65168440" w14:textId="77777777" w:rsidR="001C472B" w:rsidRPr="00CF1782" w:rsidRDefault="004160F6" w:rsidP="00B22C98">
      <w:pPr>
        <w:tabs>
          <w:tab w:val="left" w:pos="709"/>
          <w:tab w:val="left" w:pos="1418"/>
        </w:tabs>
        <w:spacing w:after="0" w:line="390" w:lineRule="exact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bidi="th-TH"/>
        </w:rPr>
        <w:t xml:space="preserve">   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begin">
          <w:ffData>
            <w:name w:val=""/>
            <w:enabled/>
            <w:calcOnExit w:val="0"/>
            <w:textInput>
              <w:default w:val="๕. ให้การศึกษา การวิจัย การบริการทางวิชาการและการทะนุบำรุงศิลปะวัฒนธรรม"/>
            </w:textInput>
          </w:ffData>
        </w:fldCha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 xml:space="preserve"> FORMTEXT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๕. ให้การศึกษา การวิจัย การบริการทางวิชาการและการทะนุบำรุงศิลปะวัฒนธรรม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end"/>
      </w:r>
    </w:p>
    <w:p w14:paraId="2BDC6A7C" w14:textId="77777777" w:rsidR="001C472B" w:rsidRPr="00CF1782" w:rsidRDefault="004160F6" w:rsidP="00B22C98">
      <w:pPr>
        <w:tabs>
          <w:tab w:val="left" w:pos="709"/>
          <w:tab w:val="left" w:pos="1418"/>
        </w:tabs>
        <w:spacing w:after="0" w:line="390" w:lineRule="exact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lastRenderedPageBreak/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bidi="th-TH"/>
        </w:rPr>
        <w:t xml:space="preserve">   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begin">
          <w:ffData>
            <w:name w:val=""/>
            <w:enabled/>
            <w:calcOnExit w:val="0"/>
            <w:textInput>
              <w:default w:val="๖. ให้การแลกเปลี่ยนบุคลากรระหว่างกันรวมตลอดถึงการศึกษา ดูงาน การฝึกอบรม และการฝึกปฏิบัติงานระหว่างกัน"/>
            </w:textInput>
          </w:ffData>
        </w:fldCha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 xml:space="preserve"> FORMTEXT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๖. ให้การแลกเปลี่ยนบุคลากรระหว่างกันรวมตลอดถึงการศึกษา ดูงาน การฝึกอบรม และการฝึกปฏิบัติงานระหว่างกัน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fldChar w:fldCharType="end"/>
      </w:r>
    </w:p>
    <w:p w14:paraId="41EDEBB7" w14:textId="77777777" w:rsidR="00731E87" w:rsidRDefault="00D74514" w:rsidP="00B22C98">
      <w:pPr>
        <w:tabs>
          <w:tab w:val="left" w:pos="1276"/>
          <w:tab w:val="left" w:pos="1701"/>
          <w:tab w:val="left" w:pos="2160"/>
        </w:tabs>
        <w:spacing w:after="0" w:line="39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2A381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bidi="th-TH"/>
        </w:rPr>
        <w:t xml:space="preserve">ฝ่าย </w:t>
      </w:r>
      <w:r w:rsidR="002A381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16" w:name="Text30"/>
      <w:r w:rsidR="002A381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2A3819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  <w:instrText>FORMTEXT</w:instrText>
      </w:r>
      <w:r w:rsidR="002A381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2A381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</w:r>
      <w:r w:rsidR="002A381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fldChar w:fldCharType="separate"/>
      </w:r>
      <w:r w:rsidR="002A381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bidi="th-TH"/>
        </w:rPr>
        <w:t> </w:t>
      </w:r>
      <w:r w:rsidR="002A381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bidi="th-TH"/>
        </w:rPr>
        <w:t> </w:t>
      </w:r>
      <w:r w:rsidR="002A381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bidi="th-TH"/>
        </w:rPr>
        <w:t> </w:t>
      </w:r>
      <w:r w:rsidR="002A381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bidi="th-TH"/>
        </w:rPr>
        <w:t> </w:t>
      </w:r>
      <w:r w:rsidR="002A381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bidi="th-TH"/>
        </w:rPr>
        <w:t> </w:t>
      </w:r>
      <w:r w:rsidR="002A381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fldChar w:fldCharType="end"/>
      </w:r>
      <w:bookmarkEnd w:id="16"/>
      <w:r w:rsidR="002A381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bidi="th-TH"/>
        </w:rPr>
        <w:t xml:space="preserve"> มีหน้าที่ดำเนินการ</w:t>
      </w:r>
    </w:p>
    <w:p w14:paraId="5F78AF0F" w14:textId="77777777" w:rsidR="004160F6" w:rsidRPr="00731E87" w:rsidRDefault="00731E87" w:rsidP="00731E87">
      <w:pPr>
        <w:tabs>
          <w:tab w:val="left" w:pos="1701"/>
          <w:tab w:val="left" w:pos="2160"/>
        </w:tabs>
        <w:spacing w:after="200" w:line="39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bidi="th-TH"/>
        </w:rPr>
        <w:t xml:space="preserve">  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ab/>
      </w:r>
      <w:r w:rsidR="00ED5B9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31"/>
            <w:enabled/>
            <w:calcOnExit w:val="0"/>
            <w:textInput>
              <w:default w:val="๑.  ......................................................................................................."/>
            </w:textInput>
          </w:ffData>
        </w:fldChar>
      </w:r>
      <w:bookmarkStart w:id="17" w:name="Text31"/>
      <w:r w:rsidR="00ED5B9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ED5B9E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ED5B9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ED5B9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ED5B9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๑.  .......................................................................................................</w:t>
      </w:r>
      <w:r w:rsidR="00ED5B9E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17"/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br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32"/>
            <w:enabled/>
            <w:calcOnExit w:val="0"/>
            <w:textInput>
              <w:default w:val="๒. ......................................................................................................"/>
            </w:textInput>
          </w:ffData>
        </w:fldChar>
      </w:r>
      <w:bookmarkStart w:id="18" w:name="Text32"/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>FORMTEXT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๒. ......................................................................................................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fldChar w:fldCharType="end"/>
      </w:r>
      <w:bookmarkEnd w:id="18"/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br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ab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33"/>
            <w:enabled/>
            <w:calcOnExit w:val="0"/>
            <w:textInput>
              <w:default w:val="๓. ......................................................................................................"/>
            </w:textInput>
          </w:ffData>
        </w:fldChar>
      </w:r>
      <w:bookmarkStart w:id="19" w:name="Text33"/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bidi="th-TH"/>
        </w:rPr>
        <w:instrText>FORMTEXT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๓. ......................................................................................................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fldChar w:fldCharType="end"/>
      </w:r>
      <w:bookmarkEnd w:id="19"/>
    </w:p>
    <w:p w14:paraId="33E0BBA6" w14:textId="77777777" w:rsidR="001C472B" w:rsidRPr="00CF1782" w:rsidRDefault="001C472B" w:rsidP="001C472B">
      <w:pPr>
        <w:spacing w:before="120" w:after="0" w:line="39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20" w:name="_Hlk153390115"/>
      <w:r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๓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ระยะเวลาของบันทึกความเข้าใจ</w:t>
      </w:r>
    </w:p>
    <w:p w14:paraId="4F8BAA0B" w14:textId="77777777" w:rsidR="001C472B" w:rsidRPr="00CF1782" w:rsidRDefault="001C472B" w:rsidP="00CF1782">
      <w:pPr>
        <w:autoSpaceDE w:val="0"/>
        <w:autoSpaceDN w:val="0"/>
        <w:adjustRightInd w:val="0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</w:rPr>
        <w:tab/>
      </w:r>
      <w:r w:rsidRPr="00C90DB9">
        <w:rPr>
          <w:rFonts w:ascii="DilleniaUPC" w:hAnsi="DilleniaUPC" w:cs="DilleniaUPC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บันทึกความเข้าใจฉบับนี้ให้มีผลใช้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๓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สาม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ปี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นับตั้งแต่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วันที่</w:t>
      </w:r>
      <w:r w:rsidR="00CF1782" w:rsidRPr="00CF178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1" w:name="Text16"/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 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fldChar w:fldCharType="end"/>
      </w:r>
      <w:bookmarkEnd w:id="21"/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ถึงวันที่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2" w:name="Text17"/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bookmarkEnd w:id="22"/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3C074090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๔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bookmarkStart w:id="23" w:name="_Hlk146268578"/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การเปลี่ยนแปลง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แก้ไข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เพิ่มเติม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หรือขยายระยะเวลาบันทึกความเข้าใจ</w:t>
      </w:r>
    </w:p>
    <w:p w14:paraId="7D44A29C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DB9">
        <w:rPr>
          <w:rFonts w:ascii="DilleniaUPC" w:hAnsi="DilleniaUPC" w:cs="DilleniaUPC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การแก้ไขเพิ่มเติมบันทึกความเข้าใจฉบับนี้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ทำได้โดยความเห็นชอบของทั้งสองฝ่ายร่วมกัน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B7758" w:rsidRPr="00CF1782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โดยทำเป็นหนังสือตามแบบและพิธีการเช่นเดียวกับการทำบันทึกความเข้าใจนี้</w:t>
      </w:r>
    </w:p>
    <w:p w14:paraId="4D1F33C1" w14:textId="77777777" w:rsidR="001C472B" w:rsidRPr="00CF1782" w:rsidRDefault="001C472B" w:rsidP="001C472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อาจตกลงขยายระยะเวลาในการดำเนินงานภายใต้บันทึกความเข้าใจนี้ออกไปได้ตามความเหมาะสมโดยมีเหตุผลอันสมคว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โดยทำเป็นบันทึกความเข้าใจแก้ไขเพิ่มเติมบันทึกความเข้าใจนี้</w:t>
      </w:r>
    </w:p>
    <w:p w14:paraId="41116155" w14:textId="77777777" w:rsidR="001C472B" w:rsidRPr="00CF1782" w:rsidRDefault="001C472B" w:rsidP="00CF178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หากฝ่ายใดฝ่ายหนึ่งประสงค์จะแก้ไขเพิ่มเติมบันทึกความเข้าใจนี้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ให้แจ้งอีกฝ่ายให้ทราบล่วงหน้าเป็นระยะเวลาไม่น้อยกว่า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๓๐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สามสิบ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วัน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และเมื่อทุกฝ่ายให้ความยินยอมในการแก้ไขเพิ่มเติมบันทึกความเข้าใจนี้แล้ว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ให้จัดทำบันทึกความเข้าใจฉบับแก้ไขเพิ่มเติมเป็นหนังสือ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และลงนามผูกพันโดยมีผู้มีอำนาจลงนามผูกพันนิติบุคคลและประทับตราสำคัญของนิติบุคคล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ถ้ามี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ของแต่ละฝ่าย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และให้ถือว่าการแก้ไขเพิ่มเติมดังกล่าวเป็นส่วนหนึ่งของบันทึกความเข้าใจนี้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โดยมีผลตั้งแต่วันที่ลงนามในบันทึกความเข้าใจฉบับแก้ไขเพิ่มเติมนั้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bookmarkEnd w:id="23"/>
    <w:p w14:paraId="52CFDB23" w14:textId="77777777" w:rsidR="001C472B" w:rsidRPr="00CF1782" w:rsidRDefault="001C472B" w:rsidP="001C472B">
      <w:pPr>
        <w:tabs>
          <w:tab w:val="left" w:pos="1260"/>
        </w:tabs>
        <w:spacing w:before="240" w:after="0" w:line="240" w:lineRule="auto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๕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การระงับหรือยกเลิกบันทึกความเข้าใจ</w:t>
      </w:r>
    </w:p>
    <w:p w14:paraId="0B169EB7" w14:textId="77777777" w:rsidR="001C472B" w:rsidRPr="00CF1782" w:rsidRDefault="001C472B" w:rsidP="001C472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บันทึกความเข้าใจนี้อาจสิ้นสุดลงก่อนครบกำหนดระยะเวลาตาม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ข้อ๓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ดังนี้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ฝ่ายใดฝ่ายหนึ่งบอกเลิก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บันทึกความเข้าใจ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นี้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โดยมีหนังสือแจ้งให้อีกฝ่ายทราบล่วงหน้าไม่น้อยกว่า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๓๐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สามสิบ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)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วัน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7DD39384" w14:textId="77777777" w:rsidR="001C472B" w:rsidRPr="00CF1782" w:rsidRDefault="001C472B" w:rsidP="00CF1782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การที่บันทึกความเข้าใจนี้สิ้นสุดลงไม่ว่าด้วยกรณีใด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ไม่มีผลเป็นการยกเลิกโครงการย่อยหรือกิจกรรมภายใต้โครงการย่อยที่ดำเนินการไปแล้ว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หรือที่อยู่ระหว่างดำเนินการภายใต้บันทึกความเข้าใจนี้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และแต่ละฝ่ายยังคงต้องรับผิดชอบค่าใช้จ่ายตามกิจกรรมที่ทำไปแล้ว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หรือที่อยู่ระหว่างการดำเนินงานภายใต้บันทึกความเข้าใจนี้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เว้นแต่ทุกฝ่ายที่เกี่ยวข้องจะตกลงเป็นหนังสือกันเป็นอย่างอื่น</w:t>
      </w:r>
    </w:p>
    <w:p w14:paraId="38CF2245" w14:textId="77777777" w:rsidR="001C472B" w:rsidRPr="00CF1782" w:rsidRDefault="001C472B" w:rsidP="00CF1782">
      <w:pPr>
        <w:autoSpaceDE w:val="0"/>
        <w:autoSpaceDN w:val="0"/>
        <w:adjustRightInd w:val="0"/>
        <w:spacing w:line="240" w:lineRule="auto"/>
        <w:ind w:firstLine="720"/>
        <w:rPr>
          <w:rFonts w:ascii="TH SarabunPSK" w:hAnsi="TH SarabunPSK" w:cs="TH SarabunPSK"/>
          <w:b/>
          <w:bCs/>
          <w:strike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เมื่อบันทึกความเข้าใจนี้สิ้นสุดลง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แต่ละฝ่ายมีสิทธิที่จะดำเนินงานโครงการย่อยหรือกิจกรรมต่างๆ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ต่อไปได้เองหรือร่วมมือกับบุคคลอื่นต่อไปได้โดยอาศัยข้อมูลที่มีอยู่ในส่วนของตน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โดยจะต้องไม่ละเมิดทรัพย์สินทางปัญญาของอีกฝ่ายหนึ่ง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และไม่เป็นการเปิดเผยข้อมูลที่เป็นความลับ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หรือความลับทาง</w:t>
      </w:r>
      <w:r w:rsidR="00AD579A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="00AD579A"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>การ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ค้าของอีกฝ่ายหนึ่ง</w:t>
      </w:r>
      <w:r w:rsidR="00CF1782" w:rsidRPr="00CF1782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br/>
      </w:r>
      <w:r w:rsidR="000F029A" w:rsidRPr="00CF1782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bookmarkStart w:id="24" w:name="_Hlk155951257"/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๖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bookmarkStart w:id="25" w:name="_Hlk141857379"/>
      <w:bookmarkStart w:id="26" w:name="_Hlk146268640"/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เงื่อนไขและข้อตกลงอื่นๆ</w:t>
      </w:r>
    </w:p>
    <w:p w14:paraId="7D627985" w14:textId="77777777" w:rsidR="001C472B" w:rsidRPr="00CF1782" w:rsidRDefault="001C472B" w:rsidP="00CF178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๖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ทั้งสองฝ่ายตกลงร่วมมือกันด้วยดีตลอดระยะเวลาตามบันทึกความเข้าใจนี้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เพื่อดำเนินงานโครงการให้ประสบความสำเร็จและบรรลุวัตถุประสงค์ที่กำหนดไว้</w:t>
      </w:r>
    </w:p>
    <w:p w14:paraId="45DCD5F5" w14:textId="77777777" w:rsidR="001C472B" w:rsidRPr="00CF1782" w:rsidRDefault="001C472B" w:rsidP="00CF178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๖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๒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ทั้งสองฝ่ายตกลงไม่มอบช่วงงาน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มอบหมายงาน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โอนงาน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หรือละทิ้งงานภายใต้บันทึกความเข้าใจนี้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ไม่ว่าทั้งหมดหรือแต่เพียงบางส่วน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ให้ผู้อื่นเป็นผู้ดำเนินงานตามบันทึกความเข้าใจนี้แทนด้วยประการใดๆ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เว้นแต่จะได้รับความยินยอมเป็นหนังสือจากอีกฝ่ายก่อน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และแม้จะได้รับความยินยอมดังกล่าว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ฝ่ายนั้นก็ยังคงต้องรับผิดชอบอย่างเต็มที่ตามบันทึกความเข้าใจฉบับนี้ต่อไปทุกประการประการ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เสมือนว่าไม่ได้มีการมอบช่วงงาน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6D23E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โอนงาน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bidi="th-TH"/>
        </w:rPr>
        <w:t>หรือให้ผู้อื่นเป็นผู้ดำเนินการเลย</w:t>
      </w:r>
    </w:p>
    <w:p w14:paraId="4408EE8C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๖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๓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ทั้งสองฝ่ายยินดีให้การสนับสนุนด้านบุคลากร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การบริหารจัดการ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โครงสร้างพื้นฐาน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เพื่อให้การดำเนินงานโครงการสำเร็จได้สมบูรณ์</w:t>
      </w:r>
    </w:p>
    <w:p w14:paraId="25B442D5" w14:textId="77777777" w:rsidR="001C472B" w:rsidRPr="00CF1782" w:rsidRDefault="001C472B" w:rsidP="001C472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  <w:lang w:bidi="th-TH"/>
        </w:rPr>
        <w:t>ทั้งสองฝ่ายตกลงรับผิดชอบในค่าใช้จ่ายและงบประมาณสำหรับการดำเนินงานภายใต้บันทึกความเข้าใจนี้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ในส่วนที่เป็นภาระหน้าที่ของฝ่ายนั้นเอง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ส่วนค่าใช้จ่ายและงบประมาณสำหรับการดำเนินงานโครงการย่อยภายใต้บันทึกความเข้าใจนี้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ให้เป็นไปตามข้อตกลงของแต่ละโครงการย่อยเป็นรายกรณีไป</w:t>
      </w:r>
    </w:p>
    <w:p w14:paraId="0F74B448" w14:textId="77777777" w:rsidR="001C472B" w:rsidRPr="00CF1782" w:rsidRDefault="001C472B" w:rsidP="001C472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แต่ละฝ่ายสามารถประชาสัมพันธ์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เผยแพร่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โฆษณา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หรือให้ข้อมูลข่าวสารเกี่ยวกับ</w:t>
      </w:r>
      <w:r w:rsidR="006D23E6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การดำเนินงาน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หรือความร่วมมือในการดำเนินงานภายใต้บันทึกความเข้าใจนี้ได้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หากไม่ก่อให้เกิดความเสียหายแก่อีกฝ่ายอื่น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โดยไม่ต้องได้รับความยินยอมจากอีกฝ่ายอื่นก่อน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แต่หากเป็นการประชาสัมพันธ์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เผยแพร่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โฆษณา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หรือให้ข้อมูลข่าวสารเกี่ยวกับผลการดำเนินงานตามบันทึกความเข้าใจนี้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จะต้องได้รับความยินยอมเป็นหนังสือจากอีกฝ่ายหนึ่งก่อน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B34EBE7" w14:textId="77777777" w:rsidR="001C472B" w:rsidRPr="00CF1782" w:rsidRDefault="001C472B" w:rsidP="00CF1782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ในการประชาสัมพันธ์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เผยแพร่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โฆษณา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หรือให้ข้อมูลข่าวสารดังกล่าวจะต้องแสดงข้อความหรือสัญลักษณ์อื่นใดให้ปรากฏด้วยว่าเป็นความ</w:t>
      </w:r>
      <w:r w:rsidRPr="00CF1782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  <w:lang w:bidi="th-TH"/>
        </w:rPr>
        <w:t>ร่วมมือระหว่างทั้งสองฝ่ายและแสดงถึงความเป็นเจ้าของทรัพย์สินทางปัญญาในผลงานอย่างชัดเจนด้วย</w:t>
      </w:r>
      <w:r w:rsidRPr="00CF1782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  <w:lang w:bidi="th-TH"/>
        </w:rPr>
        <w:t>เว้นแต่ทั้งสองฝ่าย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จะมีข้อตกลงเป็นหนังสือเป็นอย่างอื่น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ส่วนการประชาสัมพันธ์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เผยแพร่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โฆษณา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หรือให้ข้อมูลข่าวสารเกี่ยวกับการดำเนินงาน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ความร่วมมือในการดำเนินงาน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หรือผลการดำเนินงานโครงการย่อยภายใต้บันทึกความเข้าใจฉบับนี้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ให้เป็นไปตามข้อตกลงของแต่ละโครงการย่อยเป็นรายกรณีไป</w:t>
      </w:r>
    </w:p>
    <w:p w14:paraId="084AA3CF" w14:textId="77777777" w:rsidR="001C472B" w:rsidRPr="00CF1782" w:rsidRDefault="001C472B" w:rsidP="001C472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ในการประชาสัมพันธ์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เผยแพร่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โฆษณา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หรือให้ข้อมูลข่าวสารเกี่ยวกับการดำเนินงาน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6D23E6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ความร่วมมือในการดำเนินงาน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หรือผลการดำเนินงานภายใต้บันทึกความเข้าใจนี้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หรือข้อตกลงโครงการย่อยจะต้องไม่เป็นการเปิดเผยข้อมูลที่เป็นความลับของอีกฝ่ายหนึ่ง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หรือข้อมูลใดที่</w:t>
      </w:r>
      <w:r w:rsidR="006D23E6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ป็นรายละเอียดของผลงานอันจะทำให้ไม่สามารถขอรับความคุ้มครองสิทธิในทรัพย์สินทางปัญญาตามกฎหมายได้</w:t>
      </w:r>
    </w:p>
    <w:p w14:paraId="327AFA17" w14:textId="77777777" w:rsidR="001C472B" w:rsidRPr="00CF1782" w:rsidRDefault="001C472B" w:rsidP="001C472B">
      <w:pPr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ทั้งสองฝ่ายไม่สามารถโอนสิทธิและหน้าที่ตามโครงการ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หรือบันทึกความเข้าใจให้แก่บุคคล</w:t>
      </w:r>
      <w:r w:rsidR="00A10841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อื่นได้</w:t>
      </w:r>
    </w:p>
    <w:bookmarkEnd w:id="25"/>
    <w:bookmarkEnd w:id="26"/>
    <w:p w14:paraId="32D91F8B" w14:textId="77777777" w:rsidR="001C472B" w:rsidRPr="00CF1782" w:rsidRDefault="001C472B" w:rsidP="001C472B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๗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bookmarkStart w:id="27" w:name="_Hlk146268753"/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ทรัพย์สินต่าง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ๆ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โรงเรือน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วัสดุ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อุปกรณ์หรือครุภัณฑ์</w:t>
      </w:r>
    </w:p>
    <w:p w14:paraId="4E9BF382" w14:textId="77777777" w:rsidR="001C472B" w:rsidRPr="00A10841" w:rsidRDefault="001C472B" w:rsidP="006D23E6">
      <w:pPr>
        <w:spacing w:line="240" w:lineRule="auto"/>
        <w:jc w:val="both"/>
        <w:rPr>
          <w:rFonts w:ascii="TH SarabunPSK" w:hAnsi="TH SarabunPSK" w:cs="TH SarabunPSK"/>
          <w:color w:val="000000" w:themeColor="text1"/>
          <w:spacing w:val="-8"/>
          <w:sz w:val="16"/>
          <w:szCs w:val="16"/>
          <w:lang w:bidi="th-TH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บรรดาทรัพย์สินต่าง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ๆ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โรงเรือน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วัสดุ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อุปกรณ์หรือครุภัณฑ์ของฝ่ายใดที่ได้ใช้ไปในการดำเนินงานโครงการย่อย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หรือซึ่งฝ่ายหนึ่งฝ่ายใดได้ซื้อมาด้วยทุนทรัพย์ของฝ่ายนั้น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หรือฝ่ายหนึ่งฝ่ายใดได้ชดใช้คืนให้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ถือว่าเป็นกรรมสิทธิ์ของฝ่ายนั้น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แล้วแต่กรณี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โดยฝ่ายที่เป็นเจ้าของกรรมสิทธิ์ในบรรดาทรัพย์สินต่าง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ๆ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โรงเรือน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วัสดุ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อุปกรณ์หรือครุภัณฑ์นั้น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มีสิทธิทำเครื่องหมายแสดงไว้ที่เครื่องมือ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เครื่องใช้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และวัสดุอุปกรณ์ที่ฝ่ายนั้นจัดหามาว่าเป็นทรัพย์สินของฝ่ายนั้น</w:t>
      </w:r>
      <w:bookmarkEnd w:id="27"/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ได้</w:t>
      </w:r>
      <w:r w:rsidR="003A0374" w:rsidRPr="00CF1782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  <w:br/>
      </w:r>
    </w:p>
    <w:p w14:paraId="4FD99E2A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๘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กรรมสิทธิ์</w:t>
      </w:r>
      <w:r w:rsidRPr="00CF1782"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  <w:lang w:bidi="th-TH"/>
        </w:rPr>
        <w:t>และสิทธิในทรัพย์สินทางปัญญา</w:t>
      </w:r>
    </w:p>
    <w:p w14:paraId="6A958639" w14:textId="77777777" w:rsidR="00A10841" w:rsidRDefault="001C472B" w:rsidP="00A10841">
      <w:pPr>
        <w:spacing w:after="0" w:line="240" w:lineRule="auto"/>
        <w:jc w:val="thaiDistribute"/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lang w:bidi="th-TH"/>
        </w:rPr>
      </w:pPr>
      <w:bookmarkStart w:id="28" w:name="_Hlk177030775"/>
      <w:r w:rsidRPr="00CF1782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  <w:lang w:bidi="th-TH"/>
        </w:rPr>
        <w:t>๘</w:t>
      </w:r>
      <w:r w:rsidRPr="00CF1782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  <w:lang w:bidi="th-TH"/>
        </w:rPr>
        <w:t>๑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สิทธิในทรัพย์สินทางปัญญาในเทคโนโลยี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วิธีการทางเทคนิค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วิทยาการความรู้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="001D249A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br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(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</w:rPr>
        <w:t>Know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-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</w:rPr>
        <w:t>How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ที่เกี่ยวข้องกับการดำเนินการ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ผลงานวิจัยเดิม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ซึ่งฝ่ายหนึ่งฝ่ายใดได้นำมาใช้พัฒนาต่อยอดในการดำเนินงานโครงการนี้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ย่อมเป็นของฝ่ายนั้น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หากฝ่ายหนึ่งฝ่ายใดประสงค์จะใช้สิทธิในการดำเนินการ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lastRenderedPageBreak/>
        <w:t>ผลงานวิจัยเดิม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ฝ่ายที่ประสงค์จะใช้สิทธิ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ในการดำเนินการผลงานวิจัยเดิมนั้น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จะต้องได้รับอนุญาตเป็นหนังสือจากฝ่ายที่เป็นเจ้าของการดำเนินการ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</w:rPr>
        <w:t>/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ผลงานวิจัยเดิม</w:t>
      </w:r>
      <w:r w:rsidRPr="00CF1782"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ซึ่งเป็นเจ้าของทรัพย์สินทางปัญญานั้นก่อน</w:t>
      </w:r>
      <w:r w:rsidRPr="00CF1782"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พร้อมทั้งทำความตกลงในเรื่องสิทธิประโยชน์</w:t>
      </w:r>
      <w:r w:rsidRPr="00CF1782"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เงื่อนไข</w:t>
      </w:r>
      <w:r w:rsidRPr="00CF1782"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และค่าตอบแทนกันอีกครั้ง</w:t>
      </w:r>
    </w:p>
    <w:p w14:paraId="054B382A" w14:textId="77777777" w:rsidR="00A10841" w:rsidRDefault="001C472B" w:rsidP="00A10841">
      <w:pPr>
        <w:spacing w:after="0" w:line="240" w:lineRule="auto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  <w:lang w:bidi="th-TH"/>
        </w:rPr>
      </w:pP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๘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๒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ทั้งสองฝ่ายตกลงให้บรรดาทรัพย์สินทางปัญญาของการดำเนินการ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ผลงานวิจัยของโครงการที่เกิดขึ้นจากการดำเนินงานภายใต้ความร่วมมือตามบันทึก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ความเข้าใจ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นี้เป็นสิทธิของ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ม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อ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กับ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9" w:name="Text18"/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end"/>
      </w:r>
      <w:bookmarkEnd w:id="29"/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ซึ่งหมายความถึง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การแจ้งหรือจดทะเบียนทรัพย์สินทางปัญญา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การนำทรัพย์สินทางปัญญาไปใช้ประโยชน์ใน</w:t>
      </w:r>
    </w:p>
    <w:p w14:paraId="31B6559C" w14:textId="77777777" w:rsidR="001C472B" w:rsidRPr="00CF1782" w:rsidRDefault="001C472B" w:rsidP="00A10841">
      <w:pPr>
        <w:spacing w:after="0" w:line="240" w:lineRule="auto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เชิงพาณิชย์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และการจัดสรรผลประโยชน์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ตลอดจนการปกป้องและบังคับใช้สิทธิในทรัพย์สินทางปัญญา</w:t>
      </w:r>
      <w:r w:rsidR="001D249A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ของการดำเนินการผลงานวิจัยของโครงการเป็นไปตามเงื่อนไขที่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ม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อ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กับ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30" w:name="Text19"/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end"/>
      </w:r>
      <w:bookmarkEnd w:id="30"/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จะตกลงกันเป็นหนังสือต่อไป</w:t>
      </w:r>
    </w:p>
    <w:p w14:paraId="3AFF1DE9" w14:textId="77777777" w:rsidR="001C472B" w:rsidRPr="00CF1782" w:rsidRDefault="001C472B" w:rsidP="001D249A">
      <w:pPr>
        <w:spacing w:after="0" w:line="240" w:lineRule="auto"/>
        <w:ind w:right="96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eastAsia="Arial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Arial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๘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๓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ก่อนการดำเนินการจดทะเบียนและขอรับความคุ้มครองตามกฎหมายทรัพย์สิน</w:t>
      </w:r>
      <w:r w:rsidR="001D249A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ทางปัญญา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ทั้งสองฝ่ายจะต้องไม่เปิดเผยข้อมูลข่าวสารอันเกี่ยวกับผลงานภายใต้โครงการไม่ว่าจะโดยวิธีการใด</w:t>
      </w:r>
      <w:r w:rsidR="00A10841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ๆ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เพื่อประโยชน์ในการดำเนินการจดทะเบียนสิทธิในทรัพย์สินทางปัญญา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เว้นแต่ได้รับความยินยอมเป็นหนังสือจากอีกฝ่ายหนึ่งก่อน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รวมถึงกรณีที่ผลงานภายใต้บันทึก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ความเข้าใจ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นี้ได้แสดงออกโดยรูปแบบหนึ่งรูปแบบใด</w:t>
      </w:r>
      <w:r w:rsidR="00A10841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อันได้รับความคุ้มครองในฐานะงานอันมีลิขสิทธิ์ตามพระราชบัญญัติลิขสิทธิ์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พ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ศ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.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๒๕๓๗</w:t>
      </w:r>
    </w:p>
    <w:p w14:paraId="682B3E1F" w14:textId="77777777" w:rsidR="001C472B" w:rsidRPr="00CF1782" w:rsidRDefault="001C472B" w:rsidP="000A0847">
      <w:pPr>
        <w:tabs>
          <w:tab w:val="left" w:pos="1181"/>
        </w:tabs>
        <w:spacing w:after="0" w:line="240" w:lineRule="auto"/>
        <w:jc w:val="thaiDistribute"/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</w:rPr>
      </w:pP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๘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๔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การเผยแพร่ข้อมูลข่าวสารอันเกี่ยวกับผลงานในการสัมมนา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การบรรยาย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การเรียน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="001D249A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br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การสอนการอบรม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หรือการประชาสัมพันธ์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ไม่ว่าในสิ่งพิมพ์หรือสื่อใด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ทั้งสองฝ่ายจะต้องระบุข้อความ</w:t>
      </w:r>
      <w:r w:rsidR="000A0847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ด้วยว่า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“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ผลการวิจัย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การดำเนินการ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พัฒนาภายใต้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โครงการนี้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เกิดขึ้นจากการดำเนินงานโครงการร่วมกันระหว่าง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ม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อ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กับ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31" w:name="Text20"/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noProof/>
          <w:color w:val="000000" w:themeColor="text1"/>
          <w:sz w:val="32"/>
          <w:szCs w:val="32"/>
          <w:cs/>
        </w:rPr>
        <w:t> </w:t>
      </w:r>
      <w:r w:rsidR="00D246C8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fldChar w:fldCharType="end"/>
      </w:r>
      <w:bookmarkEnd w:id="31"/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เว้นแต่จะมีข้อตกลงเป็นหนังสือเป็นอย่างอื่น</w:t>
      </w:r>
    </w:p>
    <w:p w14:paraId="5DFB1A3B" w14:textId="77777777" w:rsidR="001C472B" w:rsidRPr="00CF1782" w:rsidRDefault="001C472B" w:rsidP="00A10841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๘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๕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ในการดำเนินงานโครงการหรือกิจกรรมภายใต้โครงการ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หรือบันทึกความเข้าใจ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ทั้งสองฝ่ายจะต้องไม่ดำเนินการใดๆ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ไปในทางที่ก่อให้เกิดหรืออาจก่อให้เกิดความเสียหาย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หรือละเมิดทรัพย์สินทางปัญญา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และสิทธิใดๆ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ตามกฎหมายต่อบุคคลภายนอก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และหากฝ่ายใดฝ่าฝืนข้อกำหนดดังกล่าว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ฝ่ายนั้นจะต้องเป็นผู้รับผิดชอบในความเสียหายที่เกิดขึ้นทั้งหมดด้วยตัวเอง</w:t>
      </w:r>
    </w:p>
    <w:p w14:paraId="052A23A7" w14:textId="77777777" w:rsidR="001C472B" w:rsidRPr="00CF1782" w:rsidRDefault="001C472B" w:rsidP="00A10841">
      <w:pPr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๘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๖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กรณีที่บุคคลภายนอกกล่าวอ้างหรือใช้สิทธิเรียกร้องใด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ๆ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แก่ฝ่ายใดว่ามีการละเมิดทรัพย์สินทางปัญญา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หรือสิทธิอื่นใด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เกี่ยวการดำเนินงานตามโครงการ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หรือบันทึกความเข้าใจ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ฝ่ายที่ได้รับแจ้งจะต้องแจ้งให้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อีกฝ่ายทราบเป็นหนังสือโดยไม่ชักช้า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และหากข้อเท็จจริงเป็นที่ยุติว่าฝ่ายใดกระทำการละเมิดทรัพย์สินทางปัญญา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หรือสิทธิอื่นใดของบุคคลภายนอกจริง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ฝ่ายนั้นจะต้องเป็นผู้รับผิดชอบในค่าเสียหาย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ค่าธรรมเนียม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ค่าทนายความ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และค่าใช้จ่ายอื่น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ๆ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ทั้งหมดแต่เพียงฝ่ายเดียว</w:t>
      </w:r>
    </w:p>
    <w:bookmarkEnd w:id="28"/>
    <w:p w14:paraId="3CA66575" w14:textId="77777777" w:rsidR="001C472B" w:rsidRPr="00CF1782" w:rsidRDefault="001C472B" w:rsidP="001C472B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๙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การรักษาความลับ</w:t>
      </w:r>
    </w:p>
    <w:p w14:paraId="568EFE49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ภายในกำหนดระยะเวลาความร่วมมือของบันทึกความเข้าใจนี้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ฝ่ายใดฝ่ายหนึ่งอาจเปิดเผยข้อมูลที่เป็นความลับและ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หรือความลับทางการค้าให้แก่อีกฝ่ายหนึ่ง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โดยหากเป็นข้อมูลซึ่งอยู่ในรูปของเอกสารหรือสิ่งอื่นใดที่เป็นรูปธรรม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จะต้องทำเครื่องหมาย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“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ลับ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”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หรือเครื่องหมายที่มีความหมายทำนองเดียวกันนี้ไว้กับสิ่งนั้นอย่างชัดเจน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ส่วนกรณีที่เป็นการเปิดเผยด้วยวาจาหรือวิธีการอื่นใดที่ไม่เป็นรูปธรรม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ซึ่งฝ่ายผู้ให้ข้อมูลได้แจ้งให้อีกฝ่ายทราบ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ณ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เวลาเปิดเผยนั้น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ว่าเป็นการเปิดเผยข้อมูลที่เป็นความลับ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และฝ่ายผู้ให้ข้อมูลจะต้องสรุปสาระสำคัญของข้อมูลที่เป็นความลับดังกล่าวเป็นลายลักษณ์อักษร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พร้อมทั้งทำเครื่องหมาย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“</w:t>
      </w:r>
      <w:r w:rsidRPr="00CF1782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  <w:lang w:bidi="th-TH"/>
        </w:rPr>
        <w:t>ลับ</w:t>
      </w:r>
      <w:r w:rsidRPr="00CF1782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”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bidi="th-TH"/>
        </w:rPr>
        <w:t>หรือเครื่องหมายที่มีความหมายทำนองเดียวกันนี้ไว้กับข้อความสรุปนั้นอย่างชัดเจน</w:t>
      </w:r>
    </w:p>
    <w:p w14:paraId="46BE2CFB" w14:textId="77777777" w:rsidR="001C472B" w:rsidRPr="00DA1E09" w:rsidRDefault="001C472B" w:rsidP="00A10841">
      <w:pPr>
        <w:spacing w:after="20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ทั้งสองฝ่ายตกลงว่าจะรักษาความลับซึ่งฝ่ายที่เป็นเจ้าของข้อมูลที่เป็นความลับประสงค์จะให้เก็บรักษาข้อมูลดังกล่าวนั้นไว้เป็นความลับ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โดยทั้งสองฝ่ายจะไม่เปิดเผย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เผยแพร่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หรือกระทำด้วยวิธีการใดให้บุคคลภายนอกได้ทราบข้อมูลที่เป็นความลับอันอาจก่อให้เกิดความเสียหายแก่เจ้าของข้อมูลที่เป็นความลับ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กรณีที่ได้รับอนุญาตเป็นลายลักษณ์อักษรจากเจ้าของข้อมูลที่เป็นความลับ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และกรณีที่เป็นการเปิดเผยข้อมูลแก่บุคลากร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ที่ปรึกษาและ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หรือบุคคลภายนอก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ฝ่ายที่เปิดเผยข้อมูลจะต้องดำเนินการให้บุคลากร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ที่ปรึกษา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และ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/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lastRenderedPageBreak/>
        <w:t>หรือบุคคลภายนอกดังกล่าวต้องผูกพันในการรักษาความลับของข้อมูลที่เป็นความลับโดยมีข้อกำหนดเช่นเดียวกับข้อกำหนดในบันทึกความเข้าใจฉบับนี้ด้วย</w:t>
      </w:r>
      <w:r w:rsidR="00A1084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  <w:lang w:bidi="th-TH"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เว้นแต่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เป็นการเผยแพร่ผลงานทางวิชาการในทางปกติของการดำเนินงานของสถาบันอุดมศึกษาตามกฎหมาย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ระเบียบ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ข้อบังคับ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ประกาศและคำสั่งที่เกี่ยวข้องกับการเผยแพร่ผลงานทางวิชาการ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การรักษาความลับดังกล่าวตามวรรคหนึ่งให้ยังคงมีผลต่อไปอีก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๑๐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สิบ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ปี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A1E09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แม้โครงการ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หรือบันทึกความเข้าใจนี้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จะสิ้นสุดลงแล้วฝ่ายหนึ่งฝ่ายใดจะเปิดเผยข้อมูลที่เป็นความลับได้ต่อเมื่อได้รับการยินยอมเป็นลายลักษณ์อักษร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จากฝ่ายที่เป็นเจ้าของข้อมูลที่เป็นความลับนั้นก่อน</w:t>
      </w:r>
    </w:p>
    <w:p w14:paraId="08D079B2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๑๐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กฎหมาย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ระเบียบ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ข้อบังคับ</w:t>
      </w:r>
    </w:p>
    <w:p w14:paraId="40D95358" w14:textId="77777777" w:rsidR="001C472B" w:rsidRPr="00CF1782" w:rsidRDefault="001C472B" w:rsidP="001C472B">
      <w:pPr>
        <w:spacing w:line="240" w:lineRule="auto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pP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ทั้งสองฝ่ายตกลงว่า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การดำเนินการตามรูปแบบหรือวิธีการต่างๆ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ให้เป็นไปตามวัตถุประสงค์ตามข้อ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๑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แห่งบันทึกบันทึกความเข้าใจฉบับนี้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ต้องปฏิบัติให้เป็นไปตามกฎหมาย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ระเบียบ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หรือข้อบังคับ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ของทั้งสองหน่วยงาน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รวมถึงต้องปฏิบัติตามพระราชบัญญัติข้อมูลข่าวสารของทางราชการ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พ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ศ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๒๕๔๐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และพระราชบัญญัติคุ้มครองข้อมูลส่วนบุคคล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พ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ศ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๒๕๖๒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และกฎหมายอื่นๆ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ที่เกี่ยวข้อง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โดยการเปิดเผยข้อมูลดังกล่าวต้องไม่เป็นการกระทบต่อสิทธิส่วนบุคคลหรือเป็นการละเมิดสิทธิมนุษยชน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ทั้งนี้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ทั้งสองฝ่ายอาจทำข้อตกลงการประมวลผลข้อมูลส่วนบุคคล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ข้อตกลงแบ่งปันข้อมูลส่วนบุคคลตามที่เห็นสมควร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แล้วแต่กรณี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ภายใน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๓๐</w:t>
      </w:r>
      <w:r w:rsidR="00AD579A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(สามสิบ)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วัน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นับแต่วันที่ลงนามในบันทึกความเข้าใจฉบับนี้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color w:val="000000" w:themeColor="text1"/>
          <w:sz w:val="32"/>
          <w:szCs w:val="32"/>
          <w:cs/>
          <w:lang w:bidi="th-TH"/>
        </w:rPr>
        <w:t>และให้ถือว่าข้อตกลงดังกล่าวเป็นเอกสารแนบท้ายบันทึกความเข้าใจฉบับนี้</w:t>
      </w:r>
    </w:p>
    <w:p w14:paraId="6C5F1ADA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๑๑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การบอกกล่าว</w:t>
      </w:r>
    </w:p>
    <w:p w14:paraId="17960CC4" w14:textId="77777777" w:rsidR="001C472B" w:rsidRPr="00CF1782" w:rsidRDefault="00533BD5" w:rsidP="001C472B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บรรดาคำบอกกล่าว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หรือการให้ความยินยอม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หรือความเห็นชอบใด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ๆ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ามบันทึกความเข้าใจฉบับนี้ต้องทำเป็นหนังสือและจะถือว่าได้ส่งให้แก่ฝ่ายใดฝ่ายหนึ่งโดยชอบหากได้จัดส่งโดยทางหนึ่งทางใด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ดังต่อไปนี้</w:t>
      </w:r>
    </w:p>
    <w:p w14:paraId="72748082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33BD5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๑๑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ส่งมอบโดยบุคคลแก่ผู้แทนผู้ได้รับมอบหมายของแต่ละฝ่าย</w:t>
      </w:r>
    </w:p>
    <w:p w14:paraId="7A72FC1A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33BD5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๑๑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๒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างไปรษณีย์ลงทะเบียนไปยังที่อยู่ของอีกฝ่ายตามที่ระบุไว้ในบันทึกความเข้าใจฉบับนี้หรือที่อยู่แห่งใหม่ที่ได้มีหนังสือแจ้งให้อีกฝ่ายทราบแล้ว</w:t>
      </w:r>
    </w:p>
    <w:p w14:paraId="283E5B78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33BD5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๑๑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๓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ทางโทรสารหรือ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>E-mail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้วยืนยันเป็นหนังสือโดยเร็วไปยังที่อยู่ของอีกฝ่ายหนึ่งตามที่ระบุไว้ในบันทึกความเข้าใจฉบับนี้หรือที่อยู่แห่งใหม่ที่ได้มีการแจ้งให้อีกฝ่ายหนึ่งทราบแล้ว</w:t>
      </w:r>
    </w:p>
    <w:p w14:paraId="7B47E554" w14:textId="77777777" w:rsidR="003A0374" w:rsidRPr="00CF1782" w:rsidRDefault="003A0374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35C673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ผู้ประสานงาน</w:t>
      </w:r>
      <w:r w:rsidRPr="00CF1782">
        <w:rPr>
          <w:rFonts w:ascii="TH SarabunPSK" w:eastAsia="SimSun" w:hAnsi="TH SarabunPSK" w:cs="TH SarabunPSK"/>
          <w:color w:val="000000" w:themeColor="text1"/>
          <w:sz w:val="32"/>
          <w:szCs w:val="32"/>
          <w:cs/>
          <w:lang w:eastAsia="zh-CN"/>
        </w:rPr>
        <w:t xml:space="preserve"> </w:t>
      </w:r>
      <w:r w:rsidR="004D2049">
        <w:rPr>
          <w:rFonts w:ascii="TH SarabunPSK" w:eastAsia="SimSun" w:hAnsi="TH SarabunPSK" w:cs="TH SarabunPSK" w:hint="cs"/>
          <w:color w:val="000000" w:themeColor="text1"/>
          <w:sz w:val="32"/>
          <w:szCs w:val="32"/>
          <w:cs/>
          <w:lang w:eastAsia="zh-CN" w:bidi="th-TH"/>
        </w:rPr>
        <w:t>ม.อ.</w:t>
      </w:r>
    </w:p>
    <w:p w14:paraId="7A0AD1DC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  <w:lang w:bidi="th-TH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ชื่อ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สกุล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: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bookmarkStart w:id="32" w:name="Text22"/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bookmarkEnd w:id="32"/>
    </w:p>
    <w:p w14:paraId="0C21EBF2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  <w:lang w:bidi="th-TH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ตำแหน่ง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</w:t>
      </w:r>
      <w:r w:rsidR="00D246C8"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0C6562AE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สังกัด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288776CB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อีเมล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6FE50B75" w14:textId="77777777" w:rsidR="001C472B" w:rsidRPr="00CF1782" w:rsidRDefault="001C472B" w:rsidP="001C472B">
      <w:pPr>
        <w:tabs>
          <w:tab w:val="left" w:pos="1580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0F56CCF" w14:textId="77777777" w:rsidR="001C472B" w:rsidRPr="00CF1782" w:rsidRDefault="001C472B" w:rsidP="001C472B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ผู้ประสานงาน</w:t>
      </w:r>
      <w:r w:rsidR="00D246C8"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33" w:name="Text21"/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instrText>FORMTEXT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instrText xml:space="preserve">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bidi="th-TH"/>
        </w:rPr>
        <w:t> 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fldChar w:fldCharType="end"/>
      </w:r>
      <w:bookmarkEnd w:id="33"/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225C0ADB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ชื่อ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สกุล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: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40193C3D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ตำแหน่ง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2328D158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สังกัด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6FF3E6FF" w14:textId="77777777" w:rsidR="001C472B" w:rsidRDefault="001C472B" w:rsidP="001C472B">
      <w:pPr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อีเมล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D246C8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D246C8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..................................................................................................................</w:t>
      </w:r>
      <w:r w:rsidR="00D246C8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7AF1B028" w14:textId="77777777" w:rsidR="00D246C8" w:rsidRPr="00CF1782" w:rsidRDefault="00D246C8" w:rsidP="001C472B">
      <w:pPr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</w:p>
    <w:p w14:paraId="24FFE18C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ข้อ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๑๒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การก่อนิติสัมพันธ์</w:t>
      </w:r>
    </w:p>
    <w:p w14:paraId="077C8ACF" w14:textId="77777777" w:rsidR="001C472B" w:rsidRDefault="004138EB" w:rsidP="001C472B">
      <w:pPr>
        <w:spacing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ab/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บันทึกความเข้าใจฉบับนี้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ไม่ถือเป็นการก่อให้เกิดนิติสัมพันธ์ระหว่างกันในลักษณะ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A0847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ห้างหุ้นส่วน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กิจการร่วมค้า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ตัวการตัวแทน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หรือผู้ว่าจ้างผู้รับจ้าง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แต่อย่างใดทั้งสิ้น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และไม่ถือเป็นการ</w:t>
      </w:r>
      <w:r w:rsidR="000A0847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มอบอำนาจให้ฝ่ายหนึ่งฝ่ายใดก่อให้เกิดภาระหน้าที่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ความรับผิด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และ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หรือ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หนี้สินแทนอีกฝ่ายอื่น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ๆ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เป็น</w:t>
      </w:r>
      <w:r w:rsidR="000A0847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br/>
      </w:r>
      <w:r w:rsidR="001C472B"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อันขาด</w:t>
      </w:r>
    </w:p>
    <w:p w14:paraId="4FE5DD99" w14:textId="77777777" w:rsidR="001C472B" w:rsidRPr="00CF1782" w:rsidRDefault="001C472B" w:rsidP="001C472B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</w:t>
      </w:r>
      <w:r w:rsidRPr="00CF1782">
        <w:rPr>
          <w:rFonts w:ascii="TH SarabunPSK" w:hAnsi="TH SarabunPSK" w:cs="TH SarabunPSK"/>
          <w:noProof/>
          <w:color w:val="000000" w:themeColor="text1"/>
          <w:sz w:val="32"/>
          <w:szCs w:val="32"/>
          <w:lang w:eastAsia="en-GB"/>
        </w:rPr>
        <w:tab/>
      </w:r>
      <w:r w:rsidRPr="00CF1782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eastAsia="en-GB" w:bidi="th-TH"/>
        </w:rPr>
        <w:t>ข้อ</w:t>
      </w:r>
      <w:r w:rsidRPr="00CF1782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eastAsia="en-GB"/>
        </w:rPr>
        <w:t xml:space="preserve"> </w:t>
      </w:r>
      <w:r w:rsidRPr="00CF1782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  <w:lang w:eastAsia="en-GB" w:bidi="th-TH"/>
        </w:rPr>
        <w:t>๑๓</w:t>
      </w:r>
      <w:r w:rsidRPr="00CF1782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/>
        </w:rPr>
        <w:t xml:space="preserve"> 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เอกสารอันเป็นส่วนหนึ่งของบันทึกความเข้าใจ</w:t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0730B7A" w14:textId="77777777" w:rsidR="001C472B" w:rsidRPr="00CF1782" w:rsidRDefault="001C472B" w:rsidP="001C472B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เอกสารแนบท้ายบันทึกความเข้าใจต่อไปนี้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bidi="th-TH"/>
        </w:rPr>
        <w:t>ให้ถือเป็นส่วนหนึ่งของบันทึกความเข้าใจฉบับนี้</w:t>
      </w:r>
    </w:p>
    <w:p w14:paraId="188C1972" w14:textId="77777777" w:rsidR="001C472B" w:rsidRPr="00CF1782" w:rsidRDefault="001C472B" w:rsidP="001C472B">
      <w:pPr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</w:t>
      </w:r>
      <w:r w:rsidRPr="00CF1782">
        <w:rPr>
          <w:rFonts w:ascii="TH SarabunPSK" w:hAnsi="TH SarabunPSK" w:cs="TH SarabunPSK"/>
          <w:noProof/>
          <w:color w:val="000000" w:themeColor="text1"/>
          <w:sz w:val="32"/>
          <w:szCs w:val="32"/>
          <w:lang w:eastAsia="en-GB"/>
        </w:rPr>
        <w:tab/>
      </w:r>
      <w:r w:rsidRPr="00CF1782">
        <w:rPr>
          <w:rFonts w:ascii="TH SarabunPSK" w:hAnsi="TH SarabunPSK" w:cs="TH SarabunPSK"/>
          <w:noProof/>
          <w:color w:val="000000" w:themeColor="text1"/>
          <w:sz w:val="32"/>
          <w:szCs w:val="32"/>
          <w:lang w:eastAsia="en-GB"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๑๓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เอกสารผู้มีอำนาจกระทำการ</w:t>
      </w:r>
      <w:r w:rsidRPr="00CF1782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  <w:t>ของมหาวิทยาลัยสงขลานครินทร์</w:t>
      </w:r>
    </w:p>
    <w:p w14:paraId="51B8E0E3" w14:textId="77777777" w:rsidR="001C472B" w:rsidRDefault="001C472B" w:rsidP="001C472B">
      <w:pPr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lang w:eastAsia="en-GB" w:bidi="th-TH"/>
        </w:rPr>
      </w:pP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๑๓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๒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  <w:fldChar w:fldCharType="begin">
          <w:ffData>
            <w:name w:val="Text23"/>
            <w:enabled/>
            <w:calcOnExit w:val="0"/>
            <w:textInput>
              <w:default w:val="หนังสือรับรองทะเบียนนิติบุคคล / หน่วยงานของรัฐ"/>
            </w:textInput>
          </w:ffData>
        </w:fldChar>
      </w:r>
      <w:bookmarkStart w:id="34" w:name="Text23"/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  <w:instrText xml:space="preserve">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lang w:eastAsia="en-GB" w:bidi="th-TH"/>
        </w:rPr>
        <w:instrText>FORMTEXT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  <w:instrText xml:space="preserve"> </w:instrTex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  <w:fldChar w:fldCharType="separate"/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  <w:t>หนังสือรับรองทะเบียนนิติบุคคล / หน่วยงานของรัฐ</w:t>
      </w:r>
      <w:r w:rsidR="00ED5B9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eastAsia="en-GB" w:bidi="th-TH"/>
        </w:rPr>
        <w:fldChar w:fldCharType="end"/>
      </w:r>
      <w:bookmarkEnd w:id="34"/>
    </w:p>
    <w:p w14:paraId="3C984054" w14:textId="77777777" w:rsidR="00ED5B9E" w:rsidRDefault="00ED5B9E" w:rsidP="00ED5B9E">
      <w:pPr>
        <w:spacing w:after="0" w:line="240" w:lineRule="auto"/>
        <w:ind w:left="1440"/>
        <w:jc w:val="thaiDistribute"/>
        <w:rPr>
          <w:rFonts w:ascii="TH SarabunPSK" w:eastAsia="Sarabun" w:hAnsi="TH SarabunPSK" w:cs="TH SarabunPSK"/>
          <w:spacing w:val="-10"/>
          <w:sz w:val="32"/>
          <w:szCs w:val="32"/>
          <w:lang w:bidi="th-TH"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  <w:lang w:eastAsia="en-GB" w:bidi="th-TH"/>
        </w:rPr>
        <w:t xml:space="preserve">        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lang w:eastAsia="en-GB" w:bidi="th-TH"/>
        </w:rPr>
        <w:t xml:space="preserve">- </w:t>
      </w:r>
      <w:r w:rsidRPr="003446D9">
        <w:rPr>
          <w:rFonts w:ascii="TH SarabunPSK" w:eastAsia="Sarabun" w:hAnsi="TH SarabunPSK" w:cs="TH SarabunPSK"/>
          <w:spacing w:val="-10"/>
          <w:sz w:val="32"/>
          <w:szCs w:val="32"/>
          <w:cs/>
        </w:rPr>
        <w:t>ส</w:t>
      </w:r>
      <w:r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ำเ</w:t>
      </w:r>
      <w:r w:rsidRPr="003446D9">
        <w:rPr>
          <w:rFonts w:ascii="TH SarabunPSK" w:eastAsia="Sarabun" w:hAnsi="TH SarabunPSK" w:cs="TH SarabunPSK"/>
          <w:spacing w:val="-10"/>
          <w:sz w:val="32"/>
          <w:szCs w:val="32"/>
          <w:cs/>
        </w:rPr>
        <w:t>นาบัตรประชาชนผู้มีอ</w:t>
      </w:r>
      <w:r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ำ</w:t>
      </w:r>
      <w:r w:rsidRPr="003446D9">
        <w:rPr>
          <w:rFonts w:ascii="TH SarabunPSK" w:eastAsia="Sarabun" w:hAnsi="TH SarabunPSK" w:cs="TH SarabunPSK"/>
          <w:spacing w:val="-10"/>
          <w:sz w:val="32"/>
          <w:szCs w:val="32"/>
          <w:cs/>
        </w:rPr>
        <w:t>นาจ</w:t>
      </w:r>
      <w:r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/>
          <w:spacing w:val="-10"/>
          <w:sz w:val="32"/>
          <w:szCs w:val="32"/>
          <w:cs/>
        </w:rPr>
        <w:fldChar w:fldCharType="begin">
          <w:ffData>
            <w:name w:val="Text36"/>
            <w:enabled/>
            <w:calcOnExit w:val="0"/>
            <w:textInput>
              <w:default w:val="...........................ชื่อ - สกุล............................."/>
            </w:textInput>
          </w:ffData>
        </w:fldChar>
      </w:r>
      <w:bookmarkStart w:id="35" w:name="Text36"/>
      <w:r>
        <w:rPr>
          <w:rFonts w:ascii="TH SarabunPSK" w:eastAsia="Sarabun" w:hAnsi="TH SarabunPSK" w:cs="TH SarabunPSK"/>
          <w:spacing w:val="-10"/>
          <w:sz w:val="32"/>
          <w:szCs w:val="32"/>
        </w:rPr>
        <w:instrText xml:space="preserve"> FORMTEXT </w:instrText>
      </w:r>
      <w:r>
        <w:rPr>
          <w:rFonts w:ascii="TH SarabunPSK" w:eastAsia="Sarabun" w:hAnsi="TH SarabunPSK" w:cs="TH SarabunPSK"/>
          <w:spacing w:val="-10"/>
          <w:sz w:val="32"/>
          <w:szCs w:val="32"/>
          <w:cs/>
        </w:rPr>
      </w:r>
      <w:r>
        <w:rPr>
          <w:rFonts w:ascii="TH SarabunPSK" w:eastAsia="Sarabun" w:hAnsi="TH SarabunPSK" w:cs="TH SarabunPSK"/>
          <w:spacing w:val="-10"/>
          <w:sz w:val="32"/>
          <w:szCs w:val="32"/>
          <w:cs/>
        </w:rPr>
        <w:fldChar w:fldCharType="separate"/>
      </w:r>
      <w:r>
        <w:rPr>
          <w:rFonts w:ascii="TH SarabunPSK" w:eastAsia="Sarabun" w:hAnsi="TH SarabunPSK" w:cs="TH SarabunPSK"/>
          <w:noProof/>
          <w:spacing w:val="-10"/>
          <w:sz w:val="32"/>
          <w:szCs w:val="32"/>
        </w:rPr>
        <w:t>...........................</w:t>
      </w:r>
      <w:r>
        <w:rPr>
          <w:rFonts w:ascii="TH SarabunPSK" w:eastAsia="Sarabun" w:hAnsi="TH SarabunPSK" w:cs="TH SarabunPSK"/>
          <w:noProof/>
          <w:spacing w:val="-10"/>
          <w:sz w:val="32"/>
          <w:szCs w:val="32"/>
          <w:cs/>
          <w:lang w:bidi="th-TH"/>
        </w:rPr>
        <w:t>ชื่อ - สกุล.............................</w:t>
      </w:r>
      <w:r>
        <w:rPr>
          <w:rFonts w:ascii="TH SarabunPSK" w:eastAsia="Sarabun" w:hAnsi="TH SarabunPSK" w:cs="TH SarabunPSK"/>
          <w:spacing w:val="-10"/>
          <w:sz w:val="32"/>
          <w:szCs w:val="32"/>
          <w:cs/>
        </w:rPr>
        <w:fldChar w:fldCharType="end"/>
      </w:r>
      <w:bookmarkEnd w:id="35"/>
      <w:r w:rsidRPr="003446D9">
        <w:rPr>
          <w:rFonts w:ascii="TH SarabunPSK" w:eastAsia="Sarabun" w:hAnsi="TH SarabunPSK" w:cs="TH SarabunPSK"/>
          <w:spacing w:val="-10"/>
          <w:sz w:val="32"/>
          <w:szCs w:val="32"/>
          <w:cs/>
        </w:rPr>
        <w:t>ผู้มีอ</w:t>
      </w:r>
      <w:r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ำ</w:t>
      </w:r>
      <w:r w:rsidRPr="003446D9">
        <w:rPr>
          <w:rFonts w:ascii="TH SarabunPSK" w:eastAsia="Sarabun" w:hAnsi="TH SarabunPSK" w:cs="TH SarabunPSK"/>
          <w:spacing w:val="-10"/>
          <w:sz w:val="32"/>
          <w:szCs w:val="32"/>
          <w:cs/>
        </w:rPr>
        <w:t>นาจ</w:t>
      </w:r>
      <w:r>
        <w:rPr>
          <w:rFonts w:ascii="TH SarabunPSK" w:eastAsia="Sarabun" w:hAnsi="TH SarabunPSK" w:cs="TH SarabunPSK" w:hint="cs"/>
          <w:spacing w:val="-10"/>
          <w:sz w:val="32"/>
          <w:szCs w:val="32"/>
          <w:cs/>
          <w:lang w:bidi="th-TH"/>
        </w:rPr>
        <w:t xml:space="preserve">ลงนาม </w:t>
      </w:r>
    </w:p>
    <w:p w14:paraId="37E8A484" w14:textId="77777777" w:rsidR="00ED5B9E" w:rsidRDefault="00ED5B9E" w:rsidP="00ED5B9E">
      <w:pPr>
        <w:spacing w:after="0" w:line="240" w:lineRule="auto"/>
        <w:jc w:val="thaiDistribute"/>
        <w:rPr>
          <w:rFonts w:ascii="TH SarabunPSK" w:eastAsia="Sarabun" w:hAnsi="TH SarabunPSK" w:cs="TH SarabunPSK"/>
          <w:spacing w:val="-10"/>
          <w:sz w:val="32"/>
          <w:szCs w:val="32"/>
        </w:rPr>
      </w:pPr>
      <w:r w:rsidRPr="003446D9">
        <w:rPr>
          <w:rFonts w:ascii="TH SarabunPSK" w:eastAsia="Sarabun" w:hAnsi="TH SarabunPSK" w:cs="TH SarabunPSK"/>
          <w:spacing w:val="-10"/>
          <w:sz w:val="32"/>
          <w:szCs w:val="32"/>
          <w:cs/>
        </w:rPr>
        <w:t>(พร้อมประทับตราบริษัท)</w:t>
      </w:r>
    </w:p>
    <w:p w14:paraId="72FC3929" w14:textId="77777777" w:rsidR="00ED5B9E" w:rsidRPr="00CF1782" w:rsidRDefault="00ED5B9E" w:rsidP="001C472B">
      <w:pPr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/>
        </w:rPr>
      </w:pPr>
    </w:p>
    <w:p w14:paraId="5129D899" w14:textId="77777777" w:rsidR="001C472B" w:rsidRPr="00CF1782" w:rsidRDefault="001C472B" w:rsidP="001C472B">
      <w:pPr>
        <w:spacing w:after="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ja-JP"/>
        </w:rPr>
      </w:pP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/>
        </w:rPr>
        <w:tab/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บันทึก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ความเข้าใจ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ฉบับนี้ได้ทำขึ้นเป็นสองฉบับ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/>
        </w:rPr>
        <w:t xml:space="preserve"> 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มีข้อความถูกต้องตรงกันทุกประการ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/>
        </w:rPr>
        <w:t xml:space="preserve"> 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ทั้งสองฝ่ายได้อ่านและเข้าใจข้อความในบันทึก</w:t>
      </w:r>
      <w:r w:rsidRPr="00CF1782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ความเข้าใจ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นี้โดยละเอียดตลอดแล้ว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/>
        </w:rPr>
        <w:t xml:space="preserve"> 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จึงได้ลงลายมือชื่อไว้เป็นสำคัญต่อ</w:t>
      </w:r>
      <w:r w:rsidR="00CA4F4F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br/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หน้าพยาน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/>
        </w:rPr>
        <w:t xml:space="preserve"> </w:t>
      </w:r>
      <w:r w:rsidRPr="00CF1782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ja-JP" w:bidi="th-TH"/>
        </w:rPr>
        <w:t>และทั้งสองฝ่ายต่างยึดถือไว้ฝ่ายละฉบับ</w:t>
      </w:r>
      <w:bookmarkEnd w:id="20"/>
      <w:bookmarkEnd w:id="24"/>
    </w:p>
    <w:p w14:paraId="4D67456A" w14:textId="77777777" w:rsidR="001C472B" w:rsidRPr="00CF1782" w:rsidRDefault="001C472B" w:rsidP="001C472B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ja-JP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4536"/>
        <w:gridCol w:w="4536"/>
      </w:tblGrid>
      <w:tr w:rsidR="004138EB" w:rsidRPr="00CF1782" w14:paraId="3C52269F" w14:textId="77777777" w:rsidTr="008670ED">
        <w:tc>
          <w:tcPr>
            <w:tcW w:w="4536" w:type="dxa"/>
            <w:shd w:val="clear" w:color="auto" w:fill="auto"/>
          </w:tcPr>
          <w:p w14:paraId="0DDED990" w14:textId="77777777" w:rsidR="004138EB" w:rsidRPr="00CF1782" w:rsidRDefault="00F536F5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bidi="th-TH"/>
              </w:rPr>
            </w:pPr>
            <w:r w:rsidRPr="00CF17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bidi="th-TH"/>
              </w:rPr>
              <w:t>มหาวิทยาลัยสงขลานครินทร์</w:t>
            </w:r>
          </w:p>
          <w:p w14:paraId="394D2BED" w14:textId="77777777" w:rsidR="004138EB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609AE8EE" w14:textId="77777777" w:rsidR="00F536F5" w:rsidRPr="00CF1782" w:rsidRDefault="00F536F5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31E6D764" w14:textId="77777777" w:rsidR="00F536F5" w:rsidRPr="00CF1782" w:rsidRDefault="00F536F5" w:rsidP="00F536F5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ลงชื่อ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..............................................................</w:t>
            </w:r>
          </w:p>
          <w:p w14:paraId="7FE1E480" w14:textId="77777777" w:rsidR="00F536F5" w:rsidRDefault="00F536F5" w:rsidP="00F536F5">
            <w:pPr>
              <w:pStyle w:val="msolistparagraphcxsplast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(</w:t>
            </w:r>
            <w:r w:rsidR="0070096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bookmarkStart w:id="36" w:name="Text34"/>
            <w:r w:rsidR="0070096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instrText xml:space="preserve"> </w:instrText>
            </w:r>
            <w:r w:rsidR="0070096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  <w:instrText>FORMTEXT</w:instrText>
            </w:r>
            <w:r w:rsidR="0070096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instrText xml:space="preserve"> </w:instrText>
            </w:r>
            <w:r w:rsidR="0070096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</w:r>
            <w:r w:rsidR="0070096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fldChar w:fldCharType="separate"/>
            </w:r>
            <w:r w:rsidR="00700969">
              <w:rPr>
                <w:rFonts w:ascii="TH SarabunPSK" w:hAnsi="TH SarabunPSK" w:cs="TH SarabunPSK"/>
                <w:noProof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</w:t>
            </w:r>
            <w:r w:rsidR="0070096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fldChar w:fldCharType="end"/>
            </w:r>
            <w:bookmarkEnd w:id="36"/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14:paraId="18080627" w14:textId="77777777" w:rsidR="004138EB" w:rsidRPr="00CF1782" w:rsidRDefault="00001E9E" w:rsidP="00001E9E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</w:t>
            </w:r>
            <w:r w:rsidR="00ED5B9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35"/>
                  <w:enabled/>
                  <w:calcOnExit w:val="0"/>
                  <w:textInput>
                    <w:default w:val="ตำแหน่ง"/>
                  </w:textInput>
                </w:ffData>
              </w:fldChar>
            </w:r>
            <w:bookmarkStart w:id="37" w:name="Text35"/>
            <w:r w:rsidR="00ED5B9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ED5B9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r>
            <w:r w:rsidR="00ED5B9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="00ED5B9E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ตำแหน่ง</w:t>
            </w:r>
            <w:r w:rsidR="00ED5B9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end"/>
            </w:r>
            <w:bookmarkEnd w:id="37"/>
          </w:p>
          <w:p w14:paraId="06E0BF31" w14:textId="77777777" w:rsidR="004138EB" w:rsidRPr="00CF1782" w:rsidRDefault="004138EB" w:rsidP="004138E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36" w:type="dxa"/>
          </w:tcPr>
          <w:p w14:paraId="7713770A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="00F536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fldChar w:fldCharType="begin">
                <w:ffData>
                  <w:name w:val="Text24"/>
                  <w:enabled/>
                  <w:calcOnExit w:val="0"/>
                  <w:textInput>
                    <w:default w:val="..............ชื่อนิติบุคคล................"/>
                  </w:textInput>
                </w:ffData>
              </w:fldChar>
            </w:r>
            <w:bookmarkStart w:id="38" w:name="Text24"/>
            <w:r w:rsidR="00F536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F536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r>
            <w:r w:rsidR="00F536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fldChar w:fldCharType="separate"/>
            </w:r>
            <w:r w:rsidR="00F536F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..............</w:t>
            </w:r>
            <w:r w:rsidR="00F536F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ชื่อนิติบุคคล................</w:t>
            </w:r>
            <w:r w:rsidR="00F536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fldChar w:fldCharType="end"/>
            </w:r>
            <w:bookmarkEnd w:id="38"/>
          </w:p>
          <w:p w14:paraId="40CABC55" w14:textId="77777777" w:rsidR="004138EB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3CA7F2E7" w14:textId="77777777" w:rsidR="00F536F5" w:rsidRPr="00CF1782" w:rsidRDefault="00F536F5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121E6296" w14:textId="77777777" w:rsidR="00F536F5" w:rsidRPr="00CF1782" w:rsidRDefault="00F536F5" w:rsidP="00F536F5">
            <w:pPr>
              <w:spacing w:before="120" w:after="0" w:line="380" w:lineRule="exac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ลงชื่อ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..................... </w:t>
            </w:r>
          </w:p>
          <w:p w14:paraId="32B8BFBA" w14:textId="77777777" w:rsidR="00F536F5" w:rsidRPr="00CF1782" w:rsidRDefault="00F536F5" w:rsidP="00F536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(</w:t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26"/>
                  <w:enabled/>
                  <w:calcOnExit w:val="0"/>
                  <w:textInput>
                    <w:default w:val="ผู้มีอำนาจลงนามนิติบุคคล"/>
                  </w:textInput>
                </w:ffData>
              </w:fldChar>
            </w:r>
            <w:bookmarkStart w:id="39" w:name="Text26"/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="0070096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  <w:lang w:bidi="th-TH"/>
              </w:rPr>
              <w:t>ผู้มีอำนาจลงนามนิติบุคคล</w:t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end"/>
            </w:r>
            <w:bookmarkEnd w:id="39"/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14:paraId="74A014FD" w14:textId="77777777" w:rsidR="004138EB" w:rsidRPr="00473DBE" w:rsidRDefault="00F536F5" w:rsidP="00473DBE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begin">
                <w:ffData>
                  <w:name w:val="Text25"/>
                  <w:enabled/>
                  <w:calcOnExit w:val="0"/>
                  <w:textInput>
                    <w:default w:val="ตำแหน่ง"/>
                  </w:textInput>
                </w:ffData>
              </w:fldChar>
            </w:r>
            <w:bookmarkStart w:id="40" w:name="Text25"/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separate"/>
            </w:r>
            <w:r w:rsidR="0070096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ตำแหน่ง</w:t>
            </w:r>
            <w:r w:rsidR="0070096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end"/>
            </w:r>
            <w:bookmarkEnd w:id="40"/>
          </w:p>
        </w:tc>
      </w:tr>
      <w:tr w:rsidR="004138EB" w:rsidRPr="00CF1782" w14:paraId="004C88B5" w14:textId="77777777" w:rsidTr="008670ED">
        <w:tc>
          <w:tcPr>
            <w:tcW w:w="4536" w:type="dxa"/>
            <w:shd w:val="clear" w:color="auto" w:fill="auto"/>
          </w:tcPr>
          <w:p w14:paraId="36A06D37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438AAD73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3A2CDFC8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ลงชื่อ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.................................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พยาน</w:t>
            </w:r>
          </w:p>
          <w:p w14:paraId="6691CEAD" w14:textId="77777777" w:rsidR="004138EB" w:rsidRPr="00CF1782" w:rsidRDefault="004138EB" w:rsidP="004138EB">
            <w:pPr>
              <w:spacing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27"/>
                  <w:enabled/>
                  <w:calcOnExit w:val="0"/>
                  <w:textInput>
                    <w:default w:val="............................................................"/>
                  </w:textInput>
                </w:ffData>
              </w:fldChar>
            </w:r>
            <w:bookmarkStart w:id="41" w:name="Text27"/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="00F536F5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............................................................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end"/>
            </w:r>
            <w:bookmarkEnd w:id="41"/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sdt>
            <w:sdt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id w:val="-2069404307"/>
              <w:placeholder>
                <w:docPart w:val="EE449D0A2A4E4B65AF01A2301290EA30"/>
              </w:placeholder>
              <w:text/>
            </w:sdtPr>
            <w:sdtEndPr/>
            <w:sdtContent>
              <w:p w14:paraId="02B2A695" w14:textId="77777777" w:rsidR="004138EB" w:rsidRPr="00CF1782" w:rsidRDefault="0023589F" w:rsidP="004138EB">
                <w:pPr>
                  <w:spacing w:after="0" w:line="240" w:lineRule="auto"/>
                  <w:jc w:val="center"/>
                  <w:rPr>
                    <w:rFonts w:ascii="TH SarabunPSK" w:hAnsi="TH SarabunPSK" w:cs="TH SarabunPSK"/>
                    <w:color w:val="000000" w:themeColor="text1"/>
                    <w:sz w:val="32"/>
                    <w:szCs w:val="32"/>
                  </w:rPr>
                </w:pPr>
                <w:r>
                  <w:rPr>
                    <w:rFonts w:ascii="TH SarabunPSK" w:hAnsi="TH SarabunPSK" w:cs="TH SarabunPSK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ตำแหน่ง</w:t>
                </w:r>
              </w:p>
            </w:sdtContent>
          </w:sdt>
          <w:p w14:paraId="1AAD4C8A" w14:textId="77777777" w:rsidR="004138EB" w:rsidRPr="00CF1782" w:rsidRDefault="004138EB" w:rsidP="004138E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36" w:type="dxa"/>
          </w:tcPr>
          <w:p w14:paraId="055E1CA3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067D3CCF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0D928F65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ลงชื่อ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…………………………………………………….…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พยาน</w:t>
            </w:r>
          </w:p>
          <w:p w14:paraId="4A93C007" w14:textId="77777777" w:rsidR="004138EB" w:rsidRPr="00CF1782" w:rsidRDefault="004138EB" w:rsidP="004138EB">
            <w:pPr>
              <w:pStyle w:val="msolistparagraphcxsplast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27"/>
                  <w:enabled/>
                  <w:calcOnExit w:val="0"/>
                  <w:textInput>
                    <w:default w:val="............................................................"/>
                  </w:textInput>
                </w:ffData>
              </w:fldChar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="00F536F5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............................................................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14:paraId="213A9813" w14:textId="77777777" w:rsidR="004138EB" w:rsidRPr="00CF1782" w:rsidRDefault="00700969" w:rsidP="004138E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end"/>
            </w:r>
          </w:p>
          <w:p w14:paraId="5FE8C7F9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138EB" w:rsidRPr="00CF1782" w14:paraId="622FBD60" w14:textId="77777777" w:rsidTr="008670ED">
        <w:tc>
          <w:tcPr>
            <w:tcW w:w="4536" w:type="dxa"/>
            <w:shd w:val="clear" w:color="auto" w:fill="auto"/>
          </w:tcPr>
          <w:p w14:paraId="132534CA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1566E33B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ลงชื่อ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.................................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bidi="th-TH"/>
              </w:rPr>
              <w:t>พยาน</w:t>
            </w:r>
          </w:p>
          <w:p w14:paraId="272818F8" w14:textId="77777777" w:rsidR="004138EB" w:rsidRPr="00CF1782" w:rsidRDefault="004138EB" w:rsidP="004138EB">
            <w:pPr>
              <w:spacing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27"/>
                  <w:enabled/>
                  <w:calcOnExit w:val="0"/>
                  <w:textInput>
                    <w:default w:val="............................................................"/>
                  </w:textInput>
                </w:ffData>
              </w:fldChar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="00F536F5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............................................................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14:paraId="4852B984" w14:textId="77777777" w:rsidR="004138EB" w:rsidRPr="00CF1782" w:rsidRDefault="00700969" w:rsidP="004138E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end"/>
            </w:r>
          </w:p>
        </w:tc>
        <w:tc>
          <w:tcPr>
            <w:tcW w:w="4536" w:type="dxa"/>
          </w:tcPr>
          <w:p w14:paraId="28A3DDB0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317C6F85" w14:textId="77777777" w:rsidR="004138EB" w:rsidRPr="00CF1782" w:rsidRDefault="004138EB" w:rsidP="004138EB">
            <w:pPr>
              <w:spacing w:before="120"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ลงชื่อ.................................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...........</w:t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..............พยาน</w:t>
            </w:r>
          </w:p>
          <w:p w14:paraId="0DCF1F34" w14:textId="77777777" w:rsidR="004138EB" w:rsidRDefault="004138EB" w:rsidP="00F536F5">
            <w:pPr>
              <w:spacing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27"/>
                  <w:enabled/>
                  <w:calcOnExit w:val="0"/>
                  <w:textInput>
                    <w:default w:val="............................................................"/>
                  </w:textInput>
                </w:ffData>
              </w:fldChar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="00F536F5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............................................................</w:t>
            </w:r>
            <w:r w:rsidR="00F536F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CF178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14:paraId="5DECD838" w14:textId="77777777" w:rsidR="00F536F5" w:rsidRPr="00CF1782" w:rsidRDefault="00700969" w:rsidP="00F536F5">
            <w:pPr>
              <w:spacing w:after="0" w:line="380" w:lineRule="exac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fldChar w:fldCharType="end"/>
            </w:r>
          </w:p>
        </w:tc>
      </w:tr>
    </w:tbl>
    <w:p w14:paraId="5C80EE54" w14:textId="77777777" w:rsidR="001C472B" w:rsidRPr="00CF1782" w:rsidRDefault="001C472B" w:rsidP="009B05E3">
      <w:pPr>
        <w:spacing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sectPr w:rsidR="001C472B" w:rsidRPr="00CF1782" w:rsidSect="00A16FD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68" w:right="1440" w:bottom="1077" w:left="1440" w:header="720" w:footer="238" w:gutter="0"/>
      <w:pgNumType w:fmt="thaiNumbers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8D13F" w14:textId="77777777" w:rsidR="00E12E39" w:rsidRDefault="00E12E39" w:rsidP="009A298E">
      <w:pPr>
        <w:spacing w:after="0" w:line="240" w:lineRule="auto"/>
      </w:pPr>
      <w:r>
        <w:separator/>
      </w:r>
    </w:p>
  </w:endnote>
  <w:endnote w:type="continuationSeparator" w:id="0">
    <w:p w14:paraId="46B2D7DD" w14:textId="77777777" w:rsidR="00E12E39" w:rsidRDefault="00E12E39" w:rsidP="009A2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A56C9" w14:textId="77777777" w:rsidR="00E203E5" w:rsidRDefault="00E203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FE217" w14:textId="77777777" w:rsidR="009A298E" w:rsidRDefault="009A298E">
    <w:pPr>
      <w:pStyle w:val="Footer"/>
      <w:jc w:val="center"/>
    </w:pPr>
  </w:p>
  <w:p w14:paraId="594174A8" w14:textId="77777777" w:rsidR="009A298E" w:rsidRDefault="009A29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939BC" w14:textId="77777777" w:rsidR="00E203E5" w:rsidRDefault="00E203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6397D" w14:textId="77777777" w:rsidR="00E12E39" w:rsidRDefault="00E12E39" w:rsidP="009A298E">
      <w:pPr>
        <w:spacing w:after="0" w:line="240" w:lineRule="auto"/>
      </w:pPr>
      <w:r>
        <w:separator/>
      </w:r>
    </w:p>
  </w:footnote>
  <w:footnote w:type="continuationSeparator" w:id="0">
    <w:p w14:paraId="1FD7578C" w14:textId="77777777" w:rsidR="00E12E39" w:rsidRDefault="00E12E39" w:rsidP="009A2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D3DBF" w14:textId="77777777" w:rsidR="00E203E5" w:rsidRDefault="00E203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F02B1" w14:textId="77777777" w:rsidR="005D3EFD" w:rsidRPr="005D3EFD" w:rsidRDefault="00E12E39">
    <w:pPr>
      <w:pStyle w:val="Header"/>
      <w:jc w:val="center"/>
      <w:rPr>
        <w:sz w:val="32"/>
        <w:szCs w:val="32"/>
      </w:rPr>
    </w:pPr>
    <w:sdt>
      <w:sdtPr>
        <w:id w:val="-1947151469"/>
        <w:docPartObj>
          <w:docPartGallery w:val="Page Numbers (Top of Page)"/>
          <w:docPartUnique/>
        </w:docPartObj>
      </w:sdtPr>
      <w:sdtEndPr>
        <w:rPr>
          <w:sz w:val="32"/>
          <w:szCs w:val="32"/>
        </w:rPr>
      </w:sdtEndPr>
      <w:sdtContent>
        <w:r w:rsidR="005D3EFD" w:rsidRPr="005D3EFD">
          <w:rPr>
            <w:sz w:val="32"/>
            <w:szCs w:val="32"/>
          </w:rPr>
          <w:fldChar w:fldCharType="begin"/>
        </w:r>
        <w:r w:rsidR="005D3EFD" w:rsidRPr="005D3EFD">
          <w:rPr>
            <w:sz w:val="32"/>
            <w:szCs w:val="32"/>
          </w:rPr>
          <w:instrText>PAGE   \* MERGEFORMAT</w:instrText>
        </w:r>
        <w:r w:rsidR="005D3EFD" w:rsidRPr="005D3EFD">
          <w:rPr>
            <w:sz w:val="32"/>
            <w:szCs w:val="32"/>
          </w:rPr>
          <w:fldChar w:fldCharType="separate"/>
        </w:r>
        <w:r w:rsidR="005D3EFD" w:rsidRPr="005D3EFD">
          <w:rPr>
            <w:sz w:val="32"/>
            <w:szCs w:val="32"/>
            <w:lang w:val="th-TH" w:bidi="th-TH"/>
          </w:rPr>
          <w:t>2</w:t>
        </w:r>
        <w:r w:rsidR="005D3EFD" w:rsidRPr="005D3EFD">
          <w:rPr>
            <w:sz w:val="32"/>
            <w:szCs w:val="32"/>
          </w:rPr>
          <w:fldChar w:fldCharType="end"/>
        </w:r>
      </w:sdtContent>
    </w:sdt>
  </w:p>
  <w:p w14:paraId="16E72C33" w14:textId="77777777" w:rsidR="005D3EFD" w:rsidRDefault="005D3E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48908" w14:textId="77777777" w:rsidR="00E203E5" w:rsidRDefault="00E203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D637E"/>
    <w:multiLevelType w:val="hybridMultilevel"/>
    <w:tmpl w:val="2542DFF0"/>
    <w:lvl w:ilvl="0" w:tplc="0409000F">
      <w:start w:val="1"/>
      <w:numFmt w:val="decimal"/>
      <w:lvlText w:val="%1."/>
      <w:lvlJc w:val="left"/>
      <w:pPr>
        <w:ind w:left="1996" w:hanging="360"/>
      </w:pPr>
    </w:lvl>
    <w:lvl w:ilvl="1" w:tplc="04090019" w:tentative="1">
      <w:start w:val="1"/>
      <w:numFmt w:val="lowerLetter"/>
      <w:lvlText w:val="%2."/>
      <w:lvlJc w:val="left"/>
      <w:pPr>
        <w:ind w:left="2716" w:hanging="360"/>
      </w:pPr>
    </w:lvl>
    <w:lvl w:ilvl="2" w:tplc="0409001B" w:tentative="1">
      <w:start w:val="1"/>
      <w:numFmt w:val="lowerRoman"/>
      <w:lvlText w:val="%3."/>
      <w:lvlJc w:val="right"/>
      <w:pPr>
        <w:ind w:left="3436" w:hanging="180"/>
      </w:pPr>
    </w:lvl>
    <w:lvl w:ilvl="3" w:tplc="0409000F" w:tentative="1">
      <w:start w:val="1"/>
      <w:numFmt w:val="decimal"/>
      <w:lvlText w:val="%4."/>
      <w:lvlJc w:val="left"/>
      <w:pPr>
        <w:ind w:left="4156" w:hanging="360"/>
      </w:pPr>
    </w:lvl>
    <w:lvl w:ilvl="4" w:tplc="04090019" w:tentative="1">
      <w:start w:val="1"/>
      <w:numFmt w:val="lowerLetter"/>
      <w:lvlText w:val="%5."/>
      <w:lvlJc w:val="left"/>
      <w:pPr>
        <w:ind w:left="4876" w:hanging="360"/>
      </w:pPr>
    </w:lvl>
    <w:lvl w:ilvl="5" w:tplc="0409001B" w:tentative="1">
      <w:start w:val="1"/>
      <w:numFmt w:val="lowerRoman"/>
      <w:lvlText w:val="%6."/>
      <w:lvlJc w:val="right"/>
      <w:pPr>
        <w:ind w:left="5596" w:hanging="180"/>
      </w:pPr>
    </w:lvl>
    <w:lvl w:ilvl="6" w:tplc="0409000F" w:tentative="1">
      <w:start w:val="1"/>
      <w:numFmt w:val="decimal"/>
      <w:lvlText w:val="%7."/>
      <w:lvlJc w:val="left"/>
      <w:pPr>
        <w:ind w:left="6316" w:hanging="360"/>
      </w:pPr>
    </w:lvl>
    <w:lvl w:ilvl="7" w:tplc="04090019" w:tentative="1">
      <w:start w:val="1"/>
      <w:numFmt w:val="lowerLetter"/>
      <w:lvlText w:val="%8."/>
      <w:lvlJc w:val="left"/>
      <w:pPr>
        <w:ind w:left="7036" w:hanging="360"/>
      </w:pPr>
    </w:lvl>
    <w:lvl w:ilvl="8" w:tplc="04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2710480A"/>
    <w:multiLevelType w:val="hybridMultilevel"/>
    <w:tmpl w:val="C82CF330"/>
    <w:lvl w:ilvl="0" w:tplc="7EE6D69E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60BFD"/>
    <w:multiLevelType w:val="multilevel"/>
    <w:tmpl w:val="F60263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" w15:restartNumberingAfterBreak="0">
    <w:nsid w:val="56665871"/>
    <w:multiLevelType w:val="hybridMultilevel"/>
    <w:tmpl w:val="8124D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8A455F"/>
    <w:multiLevelType w:val="hybridMultilevel"/>
    <w:tmpl w:val="A7225138"/>
    <w:lvl w:ilvl="0" w:tplc="7EE6D69E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66687AC8"/>
    <w:multiLevelType w:val="multilevel"/>
    <w:tmpl w:val="5358C32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8AD0827"/>
    <w:multiLevelType w:val="multilevel"/>
    <w:tmpl w:val="00E8FF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" w15:restartNumberingAfterBreak="0">
    <w:nsid w:val="71C90B8C"/>
    <w:multiLevelType w:val="multilevel"/>
    <w:tmpl w:val="F41EB3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cumentProtection w:edit="forms" w:enforcement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51"/>
    <w:rsid w:val="00001E9E"/>
    <w:rsid w:val="00002E65"/>
    <w:rsid w:val="00006FA7"/>
    <w:rsid w:val="00010133"/>
    <w:rsid w:val="00011A48"/>
    <w:rsid w:val="00011E8F"/>
    <w:rsid w:val="00017033"/>
    <w:rsid w:val="00031CCD"/>
    <w:rsid w:val="0003220B"/>
    <w:rsid w:val="000343B3"/>
    <w:rsid w:val="00037CB8"/>
    <w:rsid w:val="0004213B"/>
    <w:rsid w:val="00043DA9"/>
    <w:rsid w:val="00044796"/>
    <w:rsid w:val="00047F45"/>
    <w:rsid w:val="00050633"/>
    <w:rsid w:val="00054860"/>
    <w:rsid w:val="00067179"/>
    <w:rsid w:val="00067361"/>
    <w:rsid w:val="000729A3"/>
    <w:rsid w:val="00072B25"/>
    <w:rsid w:val="00077D5B"/>
    <w:rsid w:val="000818FF"/>
    <w:rsid w:val="00083EB0"/>
    <w:rsid w:val="000864B1"/>
    <w:rsid w:val="000A0847"/>
    <w:rsid w:val="000A28D9"/>
    <w:rsid w:val="000B1D14"/>
    <w:rsid w:val="000C38D5"/>
    <w:rsid w:val="000C7078"/>
    <w:rsid w:val="000D40BE"/>
    <w:rsid w:val="000D4210"/>
    <w:rsid w:val="000D437C"/>
    <w:rsid w:val="000D6080"/>
    <w:rsid w:val="000E030B"/>
    <w:rsid w:val="000E28A2"/>
    <w:rsid w:val="000E74FC"/>
    <w:rsid w:val="000F029A"/>
    <w:rsid w:val="000F22A3"/>
    <w:rsid w:val="000F604D"/>
    <w:rsid w:val="001018A4"/>
    <w:rsid w:val="00110BF0"/>
    <w:rsid w:val="00112C4C"/>
    <w:rsid w:val="00117B12"/>
    <w:rsid w:val="00121DDA"/>
    <w:rsid w:val="00124E07"/>
    <w:rsid w:val="001263FF"/>
    <w:rsid w:val="00126DFA"/>
    <w:rsid w:val="00135E17"/>
    <w:rsid w:val="00147132"/>
    <w:rsid w:val="00147C32"/>
    <w:rsid w:val="00153115"/>
    <w:rsid w:val="00154D46"/>
    <w:rsid w:val="0015771D"/>
    <w:rsid w:val="00181E08"/>
    <w:rsid w:val="00183C57"/>
    <w:rsid w:val="001911D9"/>
    <w:rsid w:val="00192A47"/>
    <w:rsid w:val="001A607E"/>
    <w:rsid w:val="001A7E04"/>
    <w:rsid w:val="001B2E94"/>
    <w:rsid w:val="001B4992"/>
    <w:rsid w:val="001C0F45"/>
    <w:rsid w:val="001C1581"/>
    <w:rsid w:val="001C472B"/>
    <w:rsid w:val="001D249A"/>
    <w:rsid w:val="001D4D4D"/>
    <w:rsid w:val="001D753B"/>
    <w:rsid w:val="001D7CF8"/>
    <w:rsid w:val="001E4E98"/>
    <w:rsid w:val="001F27BA"/>
    <w:rsid w:val="001F3066"/>
    <w:rsid w:val="001F4DAA"/>
    <w:rsid w:val="001F7B58"/>
    <w:rsid w:val="0020063F"/>
    <w:rsid w:val="00207178"/>
    <w:rsid w:val="00227470"/>
    <w:rsid w:val="00231B63"/>
    <w:rsid w:val="0023312C"/>
    <w:rsid w:val="0023589F"/>
    <w:rsid w:val="002519EE"/>
    <w:rsid w:val="00252526"/>
    <w:rsid w:val="00256375"/>
    <w:rsid w:val="00260FD5"/>
    <w:rsid w:val="00264C60"/>
    <w:rsid w:val="00271F35"/>
    <w:rsid w:val="002845E6"/>
    <w:rsid w:val="00287450"/>
    <w:rsid w:val="00287C51"/>
    <w:rsid w:val="002933EF"/>
    <w:rsid w:val="002944F4"/>
    <w:rsid w:val="002974CC"/>
    <w:rsid w:val="002A06B6"/>
    <w:rsid w:val="002A3819"/>
    <w:rsid w:val="002A56CB"/>
    <w:rsid w:val="002B1CBC"/>
    <w:rsid w:val="002B563D"/>
    <w:rsid w:val="002C050B"/>
    <w:rsid w:val="002C1506"/>
    <w:rsid w:val="002C1918"/>
    <w:rsid w:val="002C7E09"/>
    <w:rsid w:val="002F654C"/>
    <w:rsid w:val="00326807"/>
    <w:rsid w:val="00341975"/>
    <w:rsid w:val="0034440B"/>
    <w:rsid w:val="00347B95"/>
    <w:rsid w:val="00347D49"/>
    <w:rsid w:val="003530DD"/>
    <w:rsid w:val="0035502A"/>
    <w:rsid w:val="00366EE1"/>
    <w:rsid w:val="00371D60"/>
    <w:rsid w:val="00372223"/>
    <w:rsid w:val="00375841"/>
    <w:rsid w:val="00381DC0"/>
    <w:rsid w:val="003838DF"/>
    <w:rsid w:val="003910BF"/>
    <w:rsid w:val="00395226"/>
    <w:rsid w:val="00396CC2"/>
    <w:rsid w:val="003A0374"/>
    <w:rsid w:val="003A1E81"/>
    <w:rsid w:val="003A538D"/>
    <w:rsid w:val="003B02D9"/>
    <w:rsid w:val="003B22A6"/>
    <w:rsid w:val="003E46ED"/>
    <w:rsid w:val="003F67A2"/>
    <w:rsid w:val="003F73C6"/>
    <w:rsid w:val="00401278"/>
    <w:rsid w:val="004039BF"/>
    <w:rsid w:val="00405557"/>
    <w:rsid w:val="004077A9"/>
    <w:rsid w:val="004138EB"/>
    <w:rsid w:val="004160F6"/>
    <w:rsid w:val="00417262"/>
    <w:rsid w:val="00431D9E"/>
    <w:rsid w:val="004453F5"/>
    <w:rsid w:val="0044624F"/>
    <w:rsid w:val="004522A5"/>
    <w:rsid w:val="004524A1"/>
    <w:rsid w:val="00452964"/>
    <w:rsid w:val="00453451"/>
    <w:rsid w:val="00473DBE"/>
    <w:rsid w:val="004747CF"/>
    <w:rsid w:val="00484AF3"/>
    <w:rsid w:val="004865B2"/>
    <w:rsid w:val="00487F4A"/>
    <w:rsid w:val="004931CD"/>
    <w:rsid w:val="0049441F"/>
    <w:rsid w:val="004B3504"/>
    <w:rsid w:val="004B6A58"/>
    <w:rsid w:val="004C1082"/>
    <w:rsid w:val="004C2C96"/>
    <w:rsid w:val="004D2049"/>
    <w:rsid w:val="004E2E8E"/>
    <w:rsid w:val="004E79E5"/>
    <w:rsid w:val="004F1645"/>
    <w:rsid w:val="004F2D3A"/>
    <w:rsid w:val="004F38A9"/>
    <w:rsid w:val="004F636B"/>
    <w:rsid w:val="004F69FA"/>
    <w:rsid w:val="0050075B"/>
    <w:rsid w:val="00502F6E"/>
    <w:rsid w:val="0050474B"/>
    <w:rsid w:val="005152B6"/>
    <w:rsid w:val="005220AE"/>
    <w:rsid w:val="00533468"/>
    <w:rsid w:val="00533BD5"/>
    <w:rsid w:val="005404A1"/>
    <w:rsid w:val="00544D36"/>
    <w:rsid w:val="00545B90"/>
    <w:rsid w:val="00553AE2"/>
    <w:rsid w:val="00553B4C"/>
    <w:rsid w:val="00561FB5"/>
    <w:rsid w:val="00564A67"/>
    <w:rsid w:val="00566937"/>
    <w:rsid w:val="00570A27"/>
    <w:rsid w:val="0057100F"/>
    <w:rsid w:val="0057327B"/>
    <w:rsid w:val="00580800"/>
    <w:rsid w:val="0058160D"/>
    <w:rsid w:val="005816B9"/>
    <w:rsid w:val="00582119"/>
    <w:rsid w:val="00590064"/>
    <w:rsid w:val="00595505"/>
    <w:rsid w:val="005B1B70"/>
    <w:rsid w:val="005B2B8D"/>
    <w:rsid w:val="005B4427"/>
    <w:rsid w:val="005B44FE"/>
    <w:rsid w:val="005B48A4"/>
    <w:rsid w:val="005C0CED"/>
    <w:rsid w:val="005C0FDF"/>
    <w:rsid w:val="005C3814"/>
    <w:rsid w:val="005D10D3"/>
    <w:rsid w:val="005D3EFD"/>
    <w:rsid w:val="005D77C4"/>
    <w:rsid w:val="005E1F27"/>
    <w:rsid w:val="005F150A"/>
    <w:rsid w:val="00603654"/>
    <w:rsid w:val="006044A3"/>
    <w:rsid w:val="006054C3"/>
    <w:rsid w:val="00606A0F"/>
    <w:rsid w:val="00614B80"/>
    <w:rsid w:val="00617664"/>
    <w:rsid w:val="00627746"/>
    <w:rsid w:val="00627E88"/>
    <w:rsid w:val="006377BB"/>
    <w:rsid w:val="00640DAD"/>
    <w:rsid w:val="00645F48"/>
    <w:rsid w:val="00666955"/>
    <w:rsid w:val="00672156"/>
    <w:rsid w:val="00675BD0"/>
    <w:rsid w:val="006869E7"/>
    <w:rsid w:val="006915F6"/>
    <w:rsid w:val="00696698"/>
    <w:rsid w:val="0069775B"/>
    <w:rsid w:val="006A3F07"/>
    <w:rsid w:val="006A50BF"/>
    <w:rsid w:val="006B53F0"/>
    <w:rsid w:val="006C455B"/>
    <w:rsid w:val="006C4DFB"/>
    <w:rsid w:val="006D23E6"/>
    <w:rsid w:val="006D5E2F"/>
    <w:rsid w:val="006D7BDC"/>
    <w:rsid w:val="006E6C4C"/>
    <w:rsid w:val="006F4E43"/>
    <w:rsid w:val="006F4F74"/>
    <w:rsid w:val="006F50C6"/>
    <w:rsid w:val="006F6FAA"/>
    <w:rsid w:val="00700228"/>
    <w:rsid w:val="00700969"/>
    <w:rsid w:val="007020B4"/>
    <w:rsid w:val="0070570C"/>
    <w:rsid w:val="0070583C"/>
    <w:rsid w:val="0070777C"/>
    <w:rsid w:val="00711687"/>
    <w:rsid w:val="00731E87"/>
    <w:rsid w:val="00751121"/>
    <w:rsid w:val="007515AF"/>
    <w:rsid w:val="007615AF"/>
    <w:rsid w:val="00764568"/>
    <w:rsid w:val="00770911"/>
    <w:rsid w:val="00776152"/>
    <w:rsid w:val="00777B6C"/>
    <w:rsid w:val="00782E72"/>
    <w:rsid w:val="00784B05"/>
    <w:rsid w:val="007A10F0"/>
    <w:rsid w:val="007B0258"/>
    <w:rsid w:val="007B0B79"/>
    <w:rsid w:val="007B57E7"/>
    <w:rsid w:val="007C2336"/>
    <w:rsid w:val="007C2F8B"/>
    <w:rsid w:val="007C5917"/>
    <w:rsid w:val="007C78DC"/>
    <w:rsid w:val="007D5D93"/>
    <w:rsid w:val="007E0985"/>
    <w:rsid w:val="007E2B1D"/>
    <w:rsid w:val="007E60BF"/>
    <w:rsid w:val="007E7191"/>
    <w:rsid w:val="007F1A76"/>
    <w:rsid w:val="008029C3"/>
    <w:rsid w:val="0082614C"/>
    <w:rsid w:val="00827E8A"/>
    <w:rsid w:val="0083182D"/>
    <w:rsid w:val="00834B3A"/>
    <w:rsid w:val="00835318"/>
    <w:rsid w:val="00837410"/>
    <w:rsid w:val="00840A8F"/>
    <w:rsid w:val="00841234"/>
    <w:rsid w:val="008431B8"/>
    <w:rsid w:val="00846612"/>
    <w:rsid w:val="00846A8B"/>
    <w:rsid w:val="00850D8A"/>
    <w:rsid w:val="008558DE"/>
    <w:rsid w:val="008670ED"/>
    <w:rsid w:val="00876A93"/>
    <w:rsid w:val="00881137"/>
    <w:rsid w:val="00884802"/>
    <w:rsid w:val="008852CE"/>
    <w:rsid w:val="0089379D"/>
    <w:rsid w:val="00895612"/>
    <w:rsid w:val="008A0D9F"/>
    <w:rsid w:val="008A50A3"/>
    <w:rsid w:val="008A682C"/>
    <w:rsid w:val="008B01D2"/>
    <w:rsid w:val="008B5A25"/>
    <w:rsid w:val="008B7758"/>
    <w:rsid w:val="008D4382"/>
    <w:rsid w:val="008F1C36"/>
    <w:rsid w:val="008F1EE4"/>
    <w:rsid w:val="008F2259"/>
    <w:rsid w:val="00903001"/>
    <w:rsid w:val="0091100C"/>
    <w:rsid w:val="00911057"/>
    <w:rsid w:val="00915332"/>
    <w:rsid w:val="00924258"/>
    <w:rsid w:val="0092509F"/>
    <w:rsid w:val="00930557"/>
    <w:rsid w:val="00942AA8"/>
    <w:rsid w:val="0095450F"/>
    <w:rsid w:val="009554CF"/>
    <w:rsid w:val="009673A7"/>
    <w:rsid w:val="0097026D"/>
    <w:rsid w:val="00980776"/>
    <w:rsid w:val="009809BB"/>
    <w:rsid w:val="00987ABB"/>
    <w:rsid w:val="00996287"/>
    <w:rsid w:val="009A298E"/>
    <w:rsid w:val="009B05E3"/>
    <w:rsid w:val="009B2256"/>
    <w:rsid w:val="009C3818"/>
    <w:rsid w:val="009C4135"/>
    <w:rsid w:val="009C4A9F"/>
    <w:rsid w:val="009C710C"/>
    <w:rsid w:val="009D01B7"/>
    <w:rsid w:val="009D6361"/>
    <w:rsid w:val="009F4F10"/>
    <w:rsid w:val="009F67AC"/>
    <w:rsid w:val="00A07511"/>
    <w:rsid w:val="00A10841"/>
    <w:rsid w:val="00A16D92"/>
    <w:rsid w:val="00A16FDF"/>
    <w:rsid w:val="00A17A05"/>
    <w:rsid w:val="00A202C7"/>
    <w:rsid w:val="00A33A4D"/>
    <w:rsid w:val="00A46EA4"/>
    <w:rsid w:val="00A47080"/>
    <w:rsid w:val="00A50D3E"/>
    <w:rsid w:val="00A51EC3"/>
    <w:rsid w:val="00A555B0"/>
    <w:rsid w:val="00A57856"/>
    <w:rsid w:val="00A67FEF"/>
    <w:rsid w:val="00A77E4B"/>
    <w:rsid w:val="00A8353B"/>
    <w:rsid w:val="00A87048"/>
    <w:rsid w:val="00A873A1"/>
    <w:rsid w:val="00A9298D"/>
    <w:rsid w:val="00A92FFC"/>
    <w:rsid w:val="00A93109"/>
    <w:rsid w:val="00A97DBE"/>
    <w:rsid w:val="00AA1E8B"/>
    <w:rsid w:val="00AA2D0B"/>
    <w:rsid w:val="00AB0D9E"/>
    <w:rsid w:val="00AB1A32"/>
    <w:rsid w:val="00AC04B0"/>
    <w:rsid w:val="00AC05C6"/>
    <w:rsid w:val="00AC14FF"/>
    <w:rsid w:val="00AC327A"/>
    <w:rsid w:val="00AC5A59"/>
    <w:rsid w:val="00AD0EEC"/>
    <w:rsid w:val="00AD579A"/>
    <w:rsid w:val="00AE1DD1"/>
    <w:rsid w:val="00AF1718"/>
    <w:rsid w:val="00B06208"/>
    <w:rsid w:val="00B07B18"/>
    <w:rsid w:val="00B10B8F"/>
    <w:rsid w:val="00B145DA"/>
    <w:rsid w:val="00B224CC"/>
    <w:rsid w:val="00B22C98"/>
    <w:rsid w:val="00B27EA2"/>
    <w:rsid w:val="00B318AF"/>
    <w:rsid w:val="00B35034"/>
    <w:rsid w:val="00B35C43"/>
    <w:rsid w:val="00B36690"/>
    <w:rsid w:val="00B47F45"/>
    <w:rsid w:val="00B56E71"/>
    <w:rsid w:val="00B6025E"/>
    <w:rsid w:val="00B6064F"/>
    <w:rsid w:val="00B62C9F"/>
    <w:rsid w:val="00B812D9"/>
    <w:rsid w:val="00B81950"/>
    <w:rsid w:val="00B902BB"/>
    <w:rsid w:val="00B91657"/>
    <w:rsid w:val="00B95D23"/>
    <w:rsid w:val="00B969A9"/>
    <w:rsid w:val="00B978E7"/>
    <w:rsid w:val="00BA631E"/>
    <w:rsid w:val="00BB2E49"/>
    <w:rsid w:val="00BC23A1"/>
    <w:rsid w:val="00BC68B1"/>
    <w:rsid w:val="00BC752E"/>
    <w:rsid w:val="00BE5F92"/>
    <w:rsid w:val="00BE778E"/>
    <w:rsid w:val="00BF2332"/>
    <w:rsid w:val="00BF3657"/>
    <w:rsid w:val="00BF3BAA"/>
    <w:rsid w:val="00BF5704"/>
    <w:rsid w:val="00C048DD"/>
    <w:rsid w:val="00C10273"/>
    <w:rsid w:val="00C31052"/>
    <w:rsid w:val="00C4105A"/>
    <w:rsid w:val="00C47AB9"/>
    <w:rsid w:val="00C522C3"/>
    <w:rsid w:val="00C56C16"/>
    <w:rsid w:val="00C66CFD"/>
    <w:rsid w:val="00C7163A"/>
    <w:rsid w:val="00C73FA9"/>
    <w:rsid w:val="00C73FAF"/>
    <w:rsid w:val="00C817E3"/>
    <w:rsid w:val="00C82959"/>
    <w:rsid w:val="00C82BF1"/>
    <w:rsid w:val="00C831E6"/>
    <w:rsid w:val="00C90DB9"/>
    <w:rsid w:val="00C949CC"/>
    <w:rsid w:val="00C96F71"/>
    <w:rsid w:val="00C97843"/>
    <w:rsid w:val="00CA4F4F"/>
    <w:rsid w:val="00CB7390"/>
    <w:rsid w:val="00CD2B69"/>
    <w:rsid w:val="00CE68FE"/>
    <w:rsid w:val="00CF1782"/>
    <w:rsid w:val="00CF469D"/>
    <w:rsid w:val="00CF4992"/>
    <w:rsid w:val="00D00432"/>
    <w:rsid w:val="00D01B15"/>
    <w:rsid w:val="00D0450A"/>
    <w:rsid w:val="00D12B0F"/>
    <w:rsid w:val="00D1443B"/>
    <w:rsid w:val="00D20B1E"/>
    <w:rsid w:val="00D246C8"/>
    <w:rsid w:val="00D308E5"/>
    <w:rsid w:val="00D34280"/>
    <w:rsid w:val="00D400D5"/>
    <w:rsid w:val="00D445D3"/>
    <w:rsid w:val="00D537D0"/>
    <w:rsid w:val="00D5735F"/>
    <w:rsid w:val="00D6327E"/>
    <w:rsid w:val="00D63F03"/>
    <w:rsid w:val="00D70A2C"/>
    <w:rsid w:val="00D71441"/>
    <w:rsid w:val="00D74514"/>
    <w:rsid w:val="00D74DCA"/>
    <w:rsid w:val="00D75D2F"/>
    <w:rsid w:val="00D85BE2"/>
    <w:rsid w:val="00D85EB8"/>
    <w:rsid w:val="00D868D5"/>
    <w:rsid w:val="00D92966"/>
    <w:rsid w:val="00D93BE1"/>
    <w:rsid w:val="00DA1244"/>
    <w:rsid w:val="00DA1E09"/>
    <w:rsid w:val="00DA5B1E"/>
    <w:rsid w:val="00DA7A14"/>
    <w:rsid w:val="00DB1657"/>
    <w:rsid w:val="00DB191E"/>
    <w:rsid w:val="00DB1969"/>
    <w:rsid w:val="00DB1A09"/>
    <w:rsid w:val="00DB2061"/>
    <w:rsid w:val="00DC1558"/>
    <w:rsid w:val="00DC7CBE"/>
    <w:rsid w:val="00DD29E5"/>
    <w:rsid w:val="00DD58B9"/>
    <w:rsid w:val="00DD5D65"/>
    <w:rsid w:val="00DF3BE8"/>
    <w:rsid w:val="00E01AA2"/>
    <w:rsid w:val="00E12E39"/>
    <w:rsid w:val="00E203E5"/>
    <w:rsid w:val="00E218B5"/>
    <w:rsid w:val="00E2371C"/>
    <w:rsid w:val="00E317DD"/>
    <w:rsid w:val="00E36F43"/>
    <w:rsid w:val="00E372F5"/>
    <w:rsid w:val="00E50725"/>
    <w:rsid w:val="00E509F7"/>
    <w:rsid w:val="00E530AD"/>
    <w:rsid w:val="00E53295"/>
    <w:rsid w:val="00E55D5B"/>
    <w:rsid w:val="00E662A3"/>
    <w:rsid w:val="00E74512"/>
    <w:rsid w:val="00E76F97"/>
    <w:rsid w:val="00E83750"/>
    <w:rsid w:val="00E871E4"/>
    <w:rsid w:val="00E92C98"/>
    <w:rsid w:val="00E93944"/>
    <w:rsid w:val="00E95D66"/>
    <w:rsid w:val="00EA5DF1"/>
    <w:rsid w:val="00EB5AE1"/>
    <w:rsid w:val="00EC5080"/>
    <w:rsid w:val="00ED5B9E"/>
    <w:rsid w:val="00EE4182"/>
    <w:rsid w:val="00F11D26"/>
    <w:rsid w:val="00F133B4"/>
    <w:rsid w:val="00F16D2F"/>
    <w:rsid w:val="00F21389"/>
    <w:rsid w:val="00F24251"/>
    <w:rsid w:val="00F24EA0"/>
    <w:rsid w:val="00F33B1E"/>
    <w:rsid w:val="00F47380"/>
    <w:rsid w:val="00F50192"/>
    <w:rsid w:val="00F51C06"/>
    <w:rsid w:val="00F536F5"/>
    <w:rsid w:val="00F578B1"/>
    <w:rsid w:val="00F64629"/>
    <w:rsid w:val="00F652FB"/>
    <w:rsid w:val="00F72A64"/>
    <w:rsid w:val="00F84ACF"/>
    <w:rsid w:val="00F92FF1"/>
    <w:rsid w:val="00F93429"/>
    <w:rsid w:val="00F938DA"/>
    <w:rsid w:val="00F95E5E"/>
    <w:rsid w:val="00FA270E"/>
    <w:rsid w:val="00FA7EEE"/>
    <w:rsid w:val="00FB2CF2"/>
    <w:rsid w:val="00FC3D1B"/>
    <w:rsid w:val="00FC4B4B"/>
    <w:rsid w:val="00FC6C3D"/>
    <w:rsid w:val="00FD2FAB"/>
    <w:rsid w:val="00FE052A"/>
    <w:rsid w:val="00FF3204"/>
    <w:rsid w:val="00FF3341"/>
    <w:rsid w:val="00FF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D178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EastAsia" w:hAnsi="TH Sarabun New" w:cs="TH Sarabun New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8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0EEC"/>
    <w:pPr>
      <w:ind w:left="720"/>
      <w:contextualSpacing/>
    </w:pPr>
  </w:style>
  <w:style w:type="table" w:styleId="TableGrid">
    <w:name w:val="Table Grid"/>
    <w:basedOn w:val="TableNormal"/>
    <w:rsid w:val="0000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29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98E"/>
  </w:style>
  <w:style w:type="paragraph" w:styleId="Footer">
    <w:name w:val="footer"/>
    <w:basedOn w:val="Normal"/>
    <w:link w:val="FooterChar"/>
    <w:uiPriority w:val="99"/>
    <w:unhideWhenUsed/>
    <w:rsid w:val="009A29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98E"/>
  </w:style>
  <w:style w:type="character" w:styleId="CommentReference">
    <w:name w:val="annotation reference"/>
    <w:basedOn w:val="DefaultParagraphFont"/>
    <w:uiPriority w:val="99"/>
    <w:semiHidden/>
    <w:unhideWhenUsed/>
    <w:rsid w:val="003B22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B22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22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22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2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0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CE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21DDA"/>
    <w:pPr>
      <w:spacing w:after="0" w:line="240" w:lineRule="auto"/>
    </w:pPr>
  </w:style>
  <w:style w:type="paragraph" w:customStyle="1" w:styleId="msolistparagraphcxsplast">
    <w:name w:val="msolistparagraphcxsplast"/>
    <w:basedOn w:val="Normal"/>
    <w:rsid w:val="001C472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  <w:lang w:bidi="th-TH"/>
    </w:rPr>
  </w:style>
  <w:style w:type="character" w:styleId="PlaceholderText">
    <w:name w:val="Placeholder Text"/>
    <w:basedOn w:val="DefaultParagraphFont"/>
    <w:uiPriority w:val="99"/>
    <w:semiHidden/>
    <w:rsid w:val="004077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4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E449D0A2A4E4B65AF01A2301290EA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12DC5-9B58-41F3-917C-7E37D805DE36}"/>
      </w:docPartPr>
      <w:docPartBody>
        <w:p w:rsidR="00000000" w:rsidRDefault="000F447F">
          <w:pPr>
            <w:pStyle w:val="EE449D0A2A4E4B65AF01A2301290EA30"/>
          </w:pPr>
          <w:r w:rsidRPr="00C47AB9">
            <w:rPr>
              <w:rStyle w:val="PlaceholderText"/>
              <w:rFonts w:ascii="TH SarabunPSK" w:hAnsi="TH SarabunPSK" w:cs="TH SarabunPSK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7F"/>
    <w:rsid w:val="000F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E449D0A2A4E4B65AF01A2301290EA30">
    <w:name w:val="EE449D0A2A4E4B65AF01A2301290EA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b95066-53e1-4d96-b6b9-b80f1971505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A3E5280370A544AE26CD696758F20E" ma:contentTypeVersion="15" ma:contentTypeDescription="Create a new document." ma:contentTypeScope="" ma:versionID="d680a19d7644f1259710a63b10c7e199">
  <xsd:schema xmlns:xsd="http://www.w3.org/2001/XMLSchema" xmlns:xs="http://www.w3.org/2001/XMLSchema" xmlns:p="http://schemas.microsoft.com/office/2006/metadata/properties" xmlns:ns3="40b95066-53e1-4d96-b6b9-b80f19715055" xmlns:ns4="f2bf2b4b-9210-4c0e-b148-04a2a8f1b358" targetNamespace="http://schemas.microsoft.com/office/2006/metadata/properties" ma:root="true" ma:fieldsID="0c62f156631262d0d28685536eb42503" ns3:_="" ns4:_="">
    <xsd:import namespace="40b95066-53e1-4d96-b6b9-b80f19715055"/>
    <xsd:import namespace="f2bf2b4b-9210-4c0e-b148-04a2a8f1b3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95066-53e1-4d96-b6b9-b80f197150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f2b4b-9210-4c0e-b148-04a2a8f1b3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C26F48-089A-4E2B-AC74-2EBA8580DB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8723F5-643D-4466-8B91-7F9C935E85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0B0CC4-7696-4661-A820-C8C82107B8A0}">
  <ds:schemaRefs>
    <ds:schemaRef ds:uri="http://schemas.microsoft.com/office/2006/metadata/properties"/>
    <ds:schemaRef ds:uri="http://schemas.microsoft.com/office/infopath/2007/PartnerControls"/>
    <ds:schemaRef ds:uri="40b95066-53e1-4d96-b6b9-b80f19715055"/>
  </ds:schemaRefs>
</ds:datastoreItem>
</file>

<file path=customXml/itemProps4.xml><?xml version="1.0" encoding="utf-8"?>
<ds:datastoreItem xmlns:ds="http://schemas.openxmlformats.org/officeDocument/2006/customXml" ds:itemID="{93CF2325-F9AA-4952-AF22-E7B732CF2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95066-53e1-4d96-b6b9-b80f19715055"/>
    <ds:schemaRef ds:uri="f2bf2b4b-9210-4c0e-b148-04a2a8f1b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บันทึกความเข้าใจต้นแบบ</Template>
  <TotalTime>1</TotalTime>
  <Pages>7</Pages>
  <Words>2410</Words>
  <Characters>13743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Navy</dc:creator>
  <cp:keywords/>
  <dc:description/>
  <cp:lastModifiedBy>Samrit Rithipakdee (สัมฤทธิ์ ฤทธิภักดี)</cp:lastModifiedBy>
  <cp:revision>1</cp:revision>
  <cp:lastPrinted>2024-11-06T02:19:00Z</cp:lastPrinted>
  <dcterms:created xsi:type="dcterms:W3CDTF">2025-04-03T12:10:00Z</dcterms:created>
  <dcterms:modified xsi:type="dcterms:W3CDTF">2025-04-03T12:11:00Z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1f3e4c1ee42089fdaf409b52026c53a72113dd5a3acbbffe6a481d1d0d0328f0</vt:lpwstr>
  </property>
  <property fmtid="{D5CDD505-2E9C-101B-9397-08002B2CF9AE}" pid="3" name="MSIP_Label_6add209e-37c4-4e15-ab1b-f9befe71def1_Enabled">
    <vt:lpwstr>true</vt:lpwstr>
  </property>
  <property fmtid="{D5CDD505-2E9C-101B-9397-08002B2CF9AE}" pid="4" name="MSIP_Label_6add209e-37c4-4e15-ab1b-f9befe71def1_SetDate">
    <vt:lpwstr>2024-01-16T10:01:50Z</vt:lpwstr>
  </property>
  <property fmtid="{D5CDD505-2E9C-101B-9397-08002B2CF9AE}" pid="5" name="MSIP_Label_6add209e-37c4-4e15-ab1b-f9befe71def1_Method">
    <vt:lpwstr>Standard</vt:lpwstr>
  </property>
  <property fmtid="{D5CDD505-2E9C-101B-9397-08002B2CF9AE}" pid="6" name="MSIP_Label_6add209e-37c4-4e15-ab1b-f9befe71def1_Name">
    <vt:lpwstr>G_MIP_Confidential_Exception</vt:lpwstr>
  </property>
  <property fmtid="{D5CDD505-2E9C-101B-9397-08002B2CF9AE}" pid="7" name="MSIP_Label_6add209e-37c4-4e15-ab1b-f9befe71def1_SiteId">
    <vt:lpwstr>69405920-b673-4f7c-8845-e124e9d08af2</vt:lpwstr>
  </property>
  <property fmtid="{D5CDD505-2E9C-101B-9397-08002B2CF9AE}" pid="8" name="MSIP_Label_6add209e-37c4-4e15-ab1b-f9befe71def1_ActionId">
    <vt:lpwstr>e9bc8918-a52f-4796-b53f-33d4ab10a2b1</vt:lpwstr>
  </property>
  <property fmtid="{D5CDD505-2E9C-101B-9397-08002B2CF9AE}" pid="9" name="MSIP_Label_6add209e-37c4-4e15-ab1b-f9befe71def1_ContentBits">
    <vt:lpwstr>0</vt:lpwstr>
  </property>
  <property fmtid="{D5CDD505-2E9C-101B-9397-08002B2CF9AE}" pid="10" name="ContentTypeId">
    <vt:lpwstr>0x01010023A3E5280370A544AE26CD696758F20E</vt:lpwstr>
  </property>
</Properties>
</file>